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CF9" w:rsidRPr="00BA7313" w:rsidRDefault="009D6CF9" w:rsidP="00EE6784">
      <w:pPr>
        <w:pStyle w:val="NoSpacing"/>
        <w:tabs>
          <w:tab w:val="left" w:pos="360"/>
        </w:tabs>
        <w:ind w:hanging="180"/>
        <w:jc w:val="center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Комплекс упражнений </w:t>
      </w:r>
      <w:r w:rsidRPr="00040E02">
        <w:rPr>
          <w:rFonts w:ascii="Times New Roman" w:hAnsi="Times New Roman"/>
          <w:b/>
          <w:bCs/>
          <w:spacing w:val="-3"/>
          <w:sz w:val="28"/>
          <w:szCs w:val="28"/>
          <w:lang w:eastAsia="ru-RU"/>
        </w:rPr>
        <w:t>«Нейрозарядка».</w:t>
      </w:r>
    </w:p>
    <w:p w:rsidR="009D6CF9" w:rsidRDefault="009D6CF9" w:rsidP="00EE67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CF9" w:rsidRPr="008720DA" w:rsidRDefault="009D6CF9" w:rsidP="00EE67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</w:t>
      </w:r>
      <w:r w:rsidRPr="003830DA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eastAsia="ru-RU"/>
        </w:rPr>
        <w:t>упражнений</w:t>
      </w:r>
      <w:r w:rsidRPr="002372BA"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pacing w:val="-3"/>
          <w:sz w:val="28"/>
          <w:szCs w:val="28"/>
          <w:lang w:eastAsia="ru-RU"/>
        </w:rPr>
        <w:t>направлен</w:t>
      </w:r>
      <w:r w:rsidRPr="002372BA">
        <w:rPr>
          <w:rFonts w:ascii="Times New Roman" w:hAnsi="Times New Roman"/>
          <w:bCs/>
          <w:spacing w:val="-3"/>
          <w:sz w:val="28"/>
          <w:szCs w:val="28"/>
          <w:lang w:eastAsia="ru-RU"/>
        </w:rPr>
        <w:t xml:space="preserve"> на формирование операционального обеспечения вербальных и неве</w:t>
      </w:r>
      <w:r>
        <w:rPr>
          <w:rFonts w:ascii="Times New Roman" w:hAnsi="Times New Roman"/>
          <w:bCs/>
          <w:spacing w:val="-3"/>
          <w:sz w:val="28"/>
          <w:szCs w:val="28"/>
          <w:lang w:eastAsia="ru-RU"/>
        </w:rPr>
        <w:t>рбальных психических процессов, о</w:t>
      </w:r>
      <w:r w:rsidRPr="002372BA">
        <w:rPr>
          <w:rFonts w:ascii="Times New Roman" w:hAnsi="Times New Roman"/>
          <w:spacing w:val="-6"/>
          <w:sz w:val="28"/>
          <w:szCs w:val="28"/>
          <w:lang w:eastAsia="ru-RU"/>
        </w:rPr>
        <w:t xml:space="preserve">птимизацию и коррекцию межполушарных взаимодействий </w:t>
      </w:r>
      <w:r w:rsidRPr="002372BA">
        <w:rPr>
          <w:rFonts w:ascii="Times New Roman" w:hAnsi="Times New Roman"/>
          <w:spacing w:val="-4"/>
          <w:sz w:val="28"/>
          <w:szCs w:val="28"/>
          <w:lang w:eastAsia="ru-RU"/>
        </w:rPr>
        <w:t>правого и левого полушарий мозга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развитие </w:t>
      </w:r>
      <w:r w:rsidRPr="00810395">
        <w:rPr>
          <w:rFonts w:ascii="Times New Roman" w:hAnsi="Times New Roman"/>
          <w:sz w:val="28"/>
          <w:szCs w:val="28"/>
          <w:lang w:eastAsia="ru-RU"/>
        </w:rPr>
        <w:t>внимания.</w:t>
      </w:r>
      <w:r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8720DA">
        <w:rPr>
          <w:rFonts w:ascii="Times New Roman" w:hAnsi="Times New Roman"/>
          <w:sz w:val="28"/>
          <w:szCs w:val="28"/>
        </w:rPr>
        <w:t>истематическое выполнение кинезиологических упражнений способствует функциональному развитию головного мозга, увеличению количества невральных связей, улучшению памяти и внимания, приводят к стабильной динамике улучшения качества речи детей.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6CF9" w:rsidRPr="00EE6784" w:rsidRDefault="009D6CF9" w:rsidP="00EE6784">
      <w:pPr>
        <w:pStyle w:val="NoSpacing"/>
        <w:tabs>
          <w:tab w:val="left" w:pos="360"/>
        </w:tabs>
        <w:ind w:firstLine="567"/>
        <w:jc w:val="both"/>
        <w:rPr>
          <w:rFonts w:ascii="Times New Roman" w:hAnsi="Times New Roman"/>
          <w:bCs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93pt;margin-top:4.3pt;width:62.25pt;height:52.75pt;z-index:-251645440" wrapcoords="-202 0 -202 21363 21600 21363 21600 0 -202 0">
            <v:imagedata r:id="rId5" o:title=""/>
            <w10:wrap type="tight"/>
          </v:shape>
        </w:pict>
      </w:r>
      <w:r w:rsidRPr="00EE6784">
        <w:rPr>
          <w:rFonts w:ascii="Times New Roman" w:hAnsi="Times New Roman"/>
          <w:bCs/>
          <w:spacing w:val="-3"/>
          <w:sz w:val="28"/>
          <w:szCs w:val="28"/>
          <w:lang w:eastAsia="ru-RU"/>
        </w:rPr>
        <w:t>Инструкция для выполнения:</w:t>
      </w:r>
    </w:p>
    <w:p w:rsidR="009D6CF9" w:rsidRPr="00EE6784" w:rsidRDefault="009D6CF9" w:rsidP="00EE6784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 w:rsidRPr="00810395">
        <w:rPr>
          <w:rFonts w:ascii="Times New Roman" w:hAnsi="Times New Roman"/>
          <w:sz w:val="28"/>
          <w:szCs w:val="28"/>
          <w:lang w:eastAsia="ru-RU"/>
        </w:rPr>
        <w:t>реб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нок </w:t>
      </w:r>
      <w:r>
        <w:rPr>
          <w:rFonts w:ascii="Times New Roman" w:hAnsi="Times New Roman"/>
          <w:sz w:val="28"/>
          <w:szCs w:val="28"/>
          <w:lang w:eastAsia="ru-RU"/>
        </w:rPr>
        <w:t>двумя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рук</w:t>
      </w:r>
      <w:r>
        <w:rPr>
          <w:rFonts w:ascii="Times New Roman" w:hAnsi="Times New Roman"/>
          <w:sz w:val="28"/>
          <w:szCs w:val="28"/>
          <w:lang w:eastAsia="ru-RU"/>
        </w:rPr>
        <w:t>ами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одновременно кладет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кулаки на оранжевые овалы, затем </w:t>
      </w:r>
      <w:r w:rsidRPr="00810395">
        <w:rPr>
          <w:rFonts w:ascii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>
        <w:rPr>
          <w:rFonts w:ascii="Times New Roman" w:hAnsi="Times New Roman"/>
          <w:sz w:val="28"/>
          <w:szCs w:val="28"/>
          <w:lang w:eastAsia="ru-RU"/>
        </w:rPr>
        <w:t xml:space="preserve">, показывая ребро, кладет на зеленые овалы.  Усложнение: 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левой рукой показывает </w:t>
      </w:r>
      <w:r>
        <w:rPr>
          <w:rFonts w:ascii="Times New Roman" w:hAnsi="Times New Roman"/>
          <w:sz w:val="28"/>
          <w:szCs w:val="28"/>
          <w:lang w:eastAsia="ru-RU"/>
        </w:rPr>
        <w:t>кулак</w:t>
      </w:r>
      <w:r w:rsidRPr="00810395">
        <w:rPr>
          <w:rFonts w:ascii="Times New Roman" w:hAnsi="Times New Roman"/>
          <w:sz w:val="28"/>
          <w:szCs w:val="28"/>
          <w:lang w:eastAsia="ru-RU"/>
        </w:rPr>
        <w:t>, правой –</w:t>
      </w:r>
      <w:r>
        <w:rPr>
          <w:rFonts w:ascii="Times New Roman" w:hAnsi="Times New Roman"/>
          <w:sz w:val="28"/>
          <w:szCs w:val="28"/>
          <w:lang w:eastAsia="ru-RU"/>
        </w:rPr>
        <w:t xml:space="preserve"> ребро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Затем о</w:t>
      </w:r>
      <w:r w:rsidRPr="00810395">
        <w:rPr>
          <w:rFonts w:ascii="Times New Roman" w:hAnsi="Times New Roman"/>
          <w:sz w:val="28"/>
          <w:szCs w:val="28"/>
          <w:lang w:eastAsia="ru-RU"/>
        </w:rPr>
        <w:t>дновременно 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>
        <w:rPr>
          <w:rFonts w:ascii="Times New Roman" w:hAnsi="Times New Roman"/>
          <w:sz w:val="28"/>
          <w:szCs w:val="28"/>
          <w:lang w:eastAsia="ru-RU"/>
        </w:rPr>
        <w:t>. Темп выполнения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постепенно наращива</w:t>
      </w:r>
      <w:r>
        <w:rPr>
          <w:rFonts w:ascii="Times New Roman" w:hAnsi="Times New Roman"/>
          <w:sz w:val="28"/>
          <w:szCs w:val="28"/>
          <w:lang w:eastAsia="ru-RU"/>
        </w:rPr>
        <w:t>ется.</w:t>
      </w:r>
    </w:p>
    <w:p w:rsidR="009D6CF9" w:rsidRPr="003C3F1C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11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693pt;margin-top:11.9pt;width:63pt;height:53.55pt;z-index:-251644416" wrapcoords="-216 0 -216 21346 21600 21346 21600 0 -216 0">
            <v:imagedata r:id="rId6" o:title=""/>
            <w10:wrap type="tight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D6CF9" w:rsidRPr="00EE6784" w:rsidRDefault="009D6CF9" w:rsidP="00EE6784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 w:rsidRPr="00810395">
        <w:rPr>
          <w:rFonts w:ascii="Times New Roman" w:hAnsi="Times New Roman"/>
          <w:sz w:val="28"/>
          <w:szCs w:val="28"/>
          <w:lang w:eastAsia="ru-RU"/>
        </w:rPr>
        <w:t>реб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нок </w:t>
      </w:r>
      <w:r>
        <w:rPr>
          <w:rFonts w:ascii="Times New Roman" w:hAnsi="Times New Roman"/>
          <w:sz w:val="28"/>
          <w:szCs w:val="28"/>
          <w:lang w:eastAsia="ru-RU"/>
        </w:rPr>
        <w:t>двумя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рук</w:t>
      </w:r>
      <w:r>
        <w:rPr>
          <w:rFonts w:ascii="Times New Roman" w:hAnsi="Times New Roman"/>
          <w:sz w:val="28"/>
          <w:szCs w:val="28"/>
          <w:lang w:eastAsia="ru-RU"/>
        </w:rPr>
        <w:t>ами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одновременно ставит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кулаки на красные круги, затем </w:t>
      </w:r>
      <w:r w:rsidRPr="00810395">
        <w:rPr>
          <w:rFonts w:ascii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>
        <w:rPr>
          <w:rFonts w:ascii="Times New Roman" w:hAnsi="Times New Roman"/>
          <w:sz w:val="28"/>
          <w:szCs w:val="28"/>
          <w:lang w:eastAsia="ru-RU"/>
        </w:rPr>
        <w:t xml:space="preserve"> на ладонь и кладет на синие прямоугольники.  Усложнение: 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левой рукой </w:t>
      </w:r>
      <w:r>
        <w:rPr>
          <w:rFonts w:ascii="Times New Roman" w:hAnsi="Times New Roman"/>
          <w:sz w:val="28"/>
          <w:szCs w:val="28"/>
          <w:lang w:eastAsia="ru-RU"/>
        </w:rPr>
        <w:t>ставить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кулак</w:t>
      </w:r>
      <w:r w:rsidRPr="00810395">
        <w:rPr>
          <w:rFonts w:ascii="Times New Roman" w:hAnsi="Times New Roman"/>
          <w:sz w:val="28"/>
          <w:szCs w:val="28"/>
          <w:lang w:eastAsia="ru-RU"/>
        </w:rPr>
        <w:t>, правой –</w:t>
      </w:r>
      <w:r>
        <w:rPr>
          <w:rFonts w:ascii="Times New Roman" w:hAnsi="Times New Roman"/>
          <w:sz w:val="28"/>
          <w:szCs w:val="28"/>
          <w:lang w:eastAsia="ru-RU"/>
        </w:rPr>
        <w:t xml:space="preserve"> ладонь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Затем о</w:t>
      </w:r>
      <w:r w:rsidRPr="00810395">
        <w:rPr>
          <w:rFonts w:ascii="Times New Roman" w:hAnsi="Times New Roman"/>
          <w:sz w:val="28"/>
          <w:szCs w:val="28"/>
          <w:lang w:eastAsia="ru-RU"/>
        </w:rPr>
        <w:t>дновременно 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>
        <w:rPr>
          <w:rFonts w:ascii="Times New Roman" w:hAnsi="Times New Roman"/>
          <w:sz w:val="28"/>
          <w:szCs w:val="28"/>
          <w:lang w:eastAsia="ru-RU"/>
        </w:rPr>
        <w:t>. Темп выполнения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постепенно наращива</w:t>
      </w:r>
      <w:r>
        <w:rPr>
          <w:rFonts w:ascii="Times New Roman" w:hAnsi="Times New Roman"/>
          <w:sz w:val="28"/>
          <w:szCs w:val="28"/>
          <w:lang w:eastAsia="ru-RU"/>
        </w:rPr>
        <w:t>ется.</w:t>
      </w:r>
    </w:p>
    <w:p w:rsidR="009D6CF9" w:rsidRPr="00F43E57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8" type="#_x0000_t75" style="position:absolute;left:0;text-align:left;margin-left:693pt;margin-top:10.5pt;width:59.75pt;height:50.2pt;z-index:-251643392" wrapcoords="-186 0 -186 21377 21600 21377 21600 0 -186 0">
            <v:imagedata r:id="rId7" o:title=""/>
            <w10:wrap type="tight"/>
          </v:shape>
        </w:pict>
      </w:r>
    </w:p>
    <w:p w:rsidR="009D6CF9" w:rsidRPr="00EE6784" w:rsidRDefault="009D6CF9" w:rsidP="00EE6784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 w:rsidRPr="00810395">
        <w:rPr>
          <w:rFonts w:ascii="Times New Roman" w:hAnsi="Times New Roman"/>
          <w:sz w:val="28"/>
          <w:szCs w:val="28"/>
          <w:lang w:eastAsia="ru-RU"/>
        </w:rPr>
        <w:t>реб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нок </w:t>
      </w:r>
      <w:r>
        <w:rPr>
          <w:rFonts w:ascii="Times New Roman" w:hAnsi="Times New Roman"/>
          <w:sz w:val="28"/>
          <w:szCs w:val="28"/>
          <w:lang w:eastAsia="ru-RU"/>
        </w:rPr>
        <w:t>двумя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рук</w:t>
      </w:r>
      <w:r>
        <w:rPr>
          <w:rFonts w:ascii="Times New Roman" w:hAnsi="Times New Roman"/>
          <w:sz w:val="28"/>
          <w:szCs w:val="28"/>
          <w:lang w:eastAsia="ru-RU"/>
        </w:rPr>
        <w:t>ами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одновременно кладет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кулаки на оранжевые овалы, затем </w:t>
      </w:r>
      <w:r w:rsidRPr="00810395">
        <w:rPr>
          <w:rFonts w:ascii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 w:rsidRPr="00F43E5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на ладонь и кладет на синие прямоугольники. Усложнение: 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левой рукой показывает </w:t>
      </w:r>
      <w:r>
        <w:rPr>
          <w:rFonts w:ascii="Times New Roman" w:hAnsi="Times New Roman"/>
          <w:sz w:val="28"/>
          <w:szCs w:val="28"/>
          <w:lang w:eastAsia="ru-RU"/>
        </w:rPr>
        <w:t>кулак</w:t>
      </w:r>
      <w:r w:rsidRPr="00810395">
        <w:rPr>
          <w:rFonts w:ascii="Times New Roman" w:hAnsi="Times New Roman"/>
          <w:sz w:val="28"/>
          <w:szCs w:val="28"/>
          <w:lang w:eastAsia="ru-RU"/>
        </w:rPr>
        <w:t>, правой –</w:t>
      </w:r>
      <w:r>
        <w:rPr>
          <w:rFonts w:ascii="Times New Roman" w:hAnsi="Times New Roman"/>
          <w:sz w:val="28"/>
          <w:szCs w:val="28"/>
          <w:lang w:eastAsia="ru-RU"/>
        </w:rPr>
        <w:t xml:space="preserve"> ладонь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Затем о</w:t>
      </w:r>
      <w:r w:rsidRPr="00810395">
        <w:rPr>
          <w:rFonts w:ascii="Times New Roman" w:hAnsi="Times New Roman"/>
          <w:sz w:val="28"/>
          <w:szCs w:val="28"/>
          <w:lang w:eastAsia="ru-RU"/>
        </w:rPr>
        <w:t>дновременно 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>
        <w:rPr>
          <w:rFonts w:ascii="Times New Roman" w:hAnsi="Times New Roman"/>
          <w:sz w:val="28"/>
          <w:szCs w:val="28"/>
          <w:lang w:eastAsia="ru-RU"/>
        </w:rPr>
        <w:t>. Темп выполнения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постепенно наращива</w:t>
      </w:r>
      <w:r>
        <w:rPr>
          <w:rFonts w:ascii="Times New Roman" w:hAnsi="Times New Roman"/>
          <w:sz w:val="28"/>
          <w:szCs w:val="28"/>
          <w:lang w:eastAsia="ru-RU"/>
        </w:rPr>
        <w:t xml:space="preserve">ется. </w:t>
      </w:r>
    </w:p>
    <w:p w:rsidR="009D6CF9" w:rsidRPr="00154EA3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left:0;text-align:left;margin-left:702pt;margin-top:9.15pt;width:51.45pt;height:54pt;z-index:251664896">
            <v:imagedata r:id="rId8" o:title=""/>
            <w10:wrap type="square"/>
          </v:shape>
        </w:pict>
      </w:r>
    </w:p>
    <w:p w:rsidR="009D6CF9" w:rsidRPr="00EE6784" w:rsidRDefault="009D6CF9" w:rsidP="00EE6784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 w:rsidRPr="00810395">
        <w:rPr>
          <w:rFonts w:ascii="Times New Roman" w:hAnsi="Times New Roman"/>
          <w:sz w:val="28"/>
          <w:szCs w:val="28"/>
          <w:lang w:eastAsia="ru-RU"/>
        </w:rPr>
        <w:t>реб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нок </w:t>
      </w:r>
      <w:r>
        <w:rPr>
          <w:rFonts w:ascii="Times New Roman" w:hAnsi="Times New Roman"/>
          <w:sz w:val="28"/>
          <w:szCs w:val="28"/>
          <w:lang w:eastAsia="ru-RU"/>
        </w:rPr>
        <w:t>двумя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рук</w:t>
      </w:r>
      <w:r>
        <w:rPr>
          <w:rFonts w:ascii="Times New Roman" w:hAnsi="Times New Roman"/>
          <w:sz w:val="28"/>
          <w:szCs w:val="28"/>
          <w:lang w:eastAsia="ru-RU"/>
        </w:rPr>
        <w:t>ами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одновременно ставит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кулаки на красные круги, затем </w:t>
      </w:r>
      <w:r w:rsidRPr="00810395">
        <w:rPr>
          <w:rFonts w:ascii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>
        <w:rPr>
          <w:rFonts w:ascii="Times New Roman" w:hAnsi="Times New Roman"/>
          <w:sz w:val="28"/>
          <w:szCs w:val="28"/>
          <w:lang w:eastAsia="ru-RU"/>
        </w:rPr>
        <w:t xml:space="preserve">, показывая ребро, кладет на зеленые овалы.  Усложнение: 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левой рукой показывает </w:t>
      </w:r>
      <w:r>
        <w:rPr>
          <w:rFonts w:ascii="Times New Roman" w:hAnsi="Times New Roman"/>
          <w:sz w:val="28"/>
          <w:szCs w:val="28"/>
          <w:lang w:eastAsia="ru-RU"/>
        </w:rPr>
        <w:t>кулак</w:t>
      </w:r>
      <w:r w:rsidRPr="00810395">
        <w:rPr>
          <w:rFonts w:ascii="Times New Roman" w:hAnsi="Times New Roman"/>
          <w:sz w:val="28"/>
          <w:szCs w:val="28"/>
          <w:lang w:eastAsia="ru-RU"/>
        </w:rPr>
        <w:t>, правой –</w:t>
      </w:r>
      <w:r>
        <w:rPr>
          <w:rFonts w:ascii="Times New Roman" w:hAnsi="Times New Roman"/>
          <w:sz w:val="28"/>
          <w:szCs w:val="28"/>
          <w:lang w:eastAsia="ru-RU"/>
        </w:rPr>
        <w:t xml:space="preserve"> ребро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Затем о</w:t>
      </w:r>
      <w:r w:rsidRPr="00810395">
        <w:rPr>
          <w:rFonts w:ascii="Times New Roman" w:hAnsi="Times New Roman"/>
          <w:sz w:val="28"/>
          <w:szCs w:val="28"/>
          <w:lang w:eastAsia="ru-RU"/>
        </w:rPr>
        <w:t>дновременно 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>
        <w:rPr>
          <w:rFonts w:ascii="Times New Roman" w:hAnsi="Times New Roman"/>
          <w:sz w:val="28"/>
          <w:szCs w:val="28"/>
          <w:lang w:eastAsia="ru-RU"/>
        </w:rPr>
        <w:t>. Темп выполнения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постепенно наращива</w:t>
      </w:r>
      <w:r>
        <w:rPr>
          <w:rFonts w:ascii="Times New Roman" w:hAnsi="Times New Roman"/>
          <w:sz w:val="28"/>
          <w:szCs w:val="28"/>
          <w:lang w:eastAsia="ru-RU"/>
        </w:rPr>
        <w:t xml:space="preserve">ется. </w:t>
      </w:r>
    </w:p>
    <w:p w:rsidR="009D6CF9" w:rsidRPr="00154EA3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</w:p>
    <w:p w:rsidR="009D6CF9" w:rsidRPr="005F203C" w:rsidRDefault="009D6CF9" w:rsidP="00EE6784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0" type="#_x0000_t75" style="position:absolute;left:0;text-align:left;margin-left:702pt;margin-top:-.6pt;width:48.5pt;height:45.9pt;z-index:251665920;visibility:visible">
            <v:imagedata r:id="rId9" o:title=""/>
            <w10:wrap type="square"/>
          </v:shape>
        </w:pict>
      </w:r>
      <w:r w:rsidRPr="00810395">
        <w:rPr>
          <w:rFonts w:ascii="Times New Roman" w:hAnsi="Times New Roman"/>
          <w:sz w:val="28"/>
          <w:szCs w:val="28"/>
          <w:lang w:eastAsia="ru-RU"/>
        </w:rPr>
        <w:t>реб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810395">
        <w:rPr>
          <w:rFonts w:ascii="Times New Roman" w:hAnsi="Times New Roman"/>
          <w:sz w:val="28"/>
          <w:szCs w:val="28"/>
          <w:lang w:eastAsia="ru-RU"/>
        </w:rPr>
        <w:t>нок левой рукой показывает</w:t>
      </w:r>
      <w:r>
        <w:rPr>
          <w:rFonts w:ascii="Times New Roman" w:hAnsi="Times New Roman"/>
          <w:sz w:val="28"/>
          <w:szCs w:val="28"/>
          <w:lang w:eastAsia="ru-RU"/>
        </w:rPr>
        <w:t xml:space="preserve"> ребро (зеленый овал), правой ставит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кулак на красный круг, затем </w:t>
      </w:r>
      <w:r w:rsidRPr="00810395">
        <w:rPr>
          <w:rFonts w:ascii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положение рук</w:t>
      </w:r>
      <w:r>
        <w:rPr>
          <w:rFonts w:ascii="Times New Roman" w:hAnsi="Times New Roman"/>
          <w:sz w:val="28"/>
          <w:szCs w:val="28"/>
          <w:lang w:eastAsia="ru-RU"/>
        </w:rPr>
        <w:t>, кладя левый кулак на оранжевый овал, а правую ладонь на синий</w:t>
      </w:r>
      <w:r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  <w:t xml:space="preserve"> </w:t>
      </w:r>
      <w:r w:rsidRPr="005F203C">
        <w:rPr>
          <w:rFonts w:ascii="Times New Roman" w:hAnsi="Times New Roman"/>
          <w:sz w:val="28"/>
          <w:szCs w:val="28"/>
          <w:lang w:eastAsia="ru-RU"/>
        </w:rPr>
        <w:t>прямоугольник.</w:t>
      </w:r>
      <w:r w:rsidRPr="005F203C"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  <w:t xml:space="preserve"> </w:t>
      </w:r>
      <w:r w:rsidRPr="005F203C">
        <w:rPr>
          <w:rFonts w:ascii="Times New Roman" w:hAnsi="Times New Roman"/>
          <w:sz w:val="28"/>
          <w:szCs w:val="28"/>
          <w:lang w:eastAsia="ru-RU"/>
        </w:rPr>
        <w:t xml:space="preserve">Темп выполнения постепенно наращивается. </w:t>
      </w:r>
    </w:p>
    <w:p w:rsidR="009D6CF9" w:rsidRPr="005F203C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1" type="#_x0000_t75" style="position:absolute;left:0;text-align:left;margin-left:666pt;margin-top:14.1pt;width:93.2pt;height:52.85pt;z-index:251666944">
            <v:imagedata r:id="rId10" o:title=""/>
            <w10:wrap type="square"/>
          </v:shape>
        </w:pict>
      </w:r>
    </w:p>
    <w:p w:rsidR="009D6CF9" w:rsidRPr="005F203C" w:rsidRDefault="009D6CF9" w:rsidP="00EE6784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 w:rsidRPr="00810395">
        <w:rPr>
          <w:rFonts w:ascii="Times New Roman" w:hAnsi="Times New Roman"/>
          <w:sz w:val="28"/>
          <w:szCs w:val="28"/>
          <w:lang w:eastAsia="ru-RU"/>
        </w:rPr>
        <w:t>реб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810395">
        <w:rPr>
          <w:rFonts w:ascii="Times New Roman" w:hAnsi="Times New Roman"/>
          <w:sz w:val="28"/>
          <w:szCs w:val="28"/>
          <w:lang w:eastAsia="ru-RU"/>
        </w:rPr>
        <w:t>нок лев</w:t>
      </w:r>
      <w:r>
        <w:rPr>
          <w:rFonts w:ascii="Times New Roman" w:hAnsi="Times New Roman"/>
          <w:sz w:val="28"/>
          <w:szCs w:val="28"/>
          <w:lang w:eastAsia="ru-RU"/>
        </w:rPr>
        <w:t>ым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указательным пальчиком обводит треугольник, одновременно правой рукой нажимает на изображения ладошки.</w:t>
      </w:r>
    </w:p>
    <w:p w:rsidR="009D6CF9" w:rsidRPr="005F203C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</w:p>
    <w:p w:rsidR="009D6CF9" w:rsidRPr="001B42D6" w:rsidRDefault="009D6CF9" w:rsidP="00EE6784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bCs/>
          <w:i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2" type="#_x0000_t75" style="position:absolute;left:0;text-align:left;margin-left:657pt;margin-top:0;width:77pt;height:58.3pt;z-index:251667968">
            <v:imagedata r:id="rId11" o:title=""/>
            <w10:wrap type="square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>«Нейроклассики».</w:t>
      </w:r>
    </w:p>
    <w:p w:rsidR="009D6CF9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810395">
        <w:rPr>
          <w:rFonts w:ascii="Times New Roman" w:hAnsi="Times New Roman"/>
          <w:sz w:val="28"/>
          <w:szCs w:val="28"/>
          <w:lang w:eastAsia="ru-RU"/>
        </w:rPr>
        <w:t>еб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нок </w:t>
      </w:r>
      <w:r>
        <w:rPr>
          <w:rFonts w:ascii="Times New Roman" w:hAnsi="Times New Roman"/>
          <w:sz w:val="28"/>
          <w:szCs w:val="28"/>
          <w:lang w:eastAsia="ru-RU"/>
        </w:rPr>
        <w:t>пальчиками двух рук одновременно «прыгает» по классикам, разводя пальчики на зеленых квадратах, и сводя вместе на красных прямоугольниках.</w:t>
      </w:r>
    </w:p>
    <w:p w:rsidR="009D6CF9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6CF9" w:rsidRDefault="009D6CF9" w:rsidP="00EE6784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3" type="#_x0000_t75" style="position:absolute;left:0;text-align:left;margin-left:639pt;margin-top:7.6pt;width:108.4pt;height:54.4pt;z-index:251668992">
            <v:imagedata r:id="rId12" o:title=""/>
            <w10:wrap type="square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>«Цифровые круги».</w:t>
      </w:r>
    </w:p>
    <w:p w:rsidR="009D6CF9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810395">
        <w:rPr>
          <w:rFonts w:ascii="Times New Roman" w:hAnsi="Times New Roman"/>
          <w:sz w:val="28"/>
          <w:szCs w:val="28"/>
          <w:lang w:eastAsia="ru-RU"/>
        </w:rPr>
        <w:t>еб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810395">
        <w:rPr>
          <w:rFonts w:ascii="Times New Roman" w:hAnsi="Times New Roman"/>
          <w:sz w:val="28"/>
          <w:szCs w:val="28"/>
          <w:lang w:eastAsia="ru-RU"/>
        </w:rPr>
        <w:t xml:space="preserve">нок </w:t>
      </w:r>
      <w:r>
        <w:rPr>
          <w:rFonts w:ascii="Times New Roman" w:hAnsi="Times New Roman"/>
          <w:sz w:val="28"/>
          <w:szCs w:val="28"/>
          <w:lang w:eastAsia="ru-RU"/>
        </w:rPr>
        <w:t xml:space="preserve">пальчиками двух рук одновременно нажимает на одинаковые цифры. </w:t>
      </w:r>
    </w:p>
    <w:p w:rsidR="009D6CF9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6CF9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4" type="#_x0000_t75" style="position:absolute;left:0;text-align:left;margin-left:9in;margin-top:4.3pt;width:95.65pt;height:62.45pt;z-index:251670016;visibility:visible">
            <v:imagedata r:id="rId13" o:title=""/>
            <w10:wrap type="square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Во втором варианте ребенок правой рукой нажимает последовательность цифр. Одновременно левой рукой нажимает нужный цвет. </w:t>
      </w:r>
    </w:p>
    <w:p w:rsidR="009D6CF9" w:rsidRDefault="009D6CF9" w:rsidP="00EE67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D6CF9" w:rsidRDefault="009D6CF9">
      <w:pPr>
        <w:rPr>
          <w:rFonts w:ascii="Times New Roman" w:hAnsi="Times New Roman"/>
          <w:sz w:val="28"/>
          <w:szCs w:val="28"/>
          <w:lang w:eastAsia="ru-RU"/>
        </w:rPr>
      </w:pPr>
    </w:p>
    <w:p w:rsidR="009D6CF9" w:rsidRDefault="009D6CF9">
      <w:pPr>
        <w:rPr>
          <w:rFonts w:ascii="Times New Roman" w:hAnsi="Times New Roman"/>
          <w:sz w:val="28"/>
          <w:szCs w:val="28"/>
          <w:lang w:eastAsia="ru-RU"/>
        </w:rPr>
      </w:pPr>
    </w:p>
    <w:p w:rsidR="009D6CF9" w:rsidRDefault="009D6CF9">
      <w:pPr>
        <w:rPr>
          <w:rFonts w:ascii="Times New Roman" w:hAnsi="Times New Roman"/>
          <w:sz w:val="28"/>
          <w:szCs w:val="28"/>
          <w:lang w:eastAsia="ru-RU"/>
        </w:rPr>
      </w:pPr>
    </w:p>
    <w:p w:rsidR="009D6CF9" w:rsidRDefault="009D6CF9">
      <w:pPr>
        <w:rPr>
          <w:rFonts w:ascii="Times New Roman" w:hAnsi="Times New Roman"/>
          <w:sz w:val="28"/>
          <w:szCs w:val="28"/>
          <w:lang w:eastAsia="ru-RU"/>
        </w:rPr>
      </w:pP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>
      <w:r>
        <w:rPr>
          <w:noProof/>
          <w:lang w:eastAsia="ru-RU"/>
        </w:rPr>
        <w:pict>
          <v:shape id="Рисунок 10" o:spid="_x0000_s1035" type="#_x0000_t75" alt="https://catherineasquithgallery.com/uploads/posts/2021-03/1614694262_117-p-detskii-fon-s-ramkoi-167.png" style="position:absolute;margin-left:2.7pt;margin-top:-36pt;width:830.9pt;height:575.65pt;z-index:-251664896;visibility:visible;mso-position-horizontal-relative:page">
            <v:imagedata r:id="rId14" o:title=""/>
            <w10:wrap anchorx="page"/>
          </v:shape>
        </w:pict>
      </w:r>
    </w:p>
    <w:p w:rsidR="009D6CF9" w:rsidRDefault="009D6CF9"/>
    <w:p w:rsidR="009D6CF9" w:rsidRDefault="009D6CF9"/>
    <w:p w:rsidR="009D6CF9" w:rsidRDefault="009D6CF9"/>
    <w:p w:rsidR="009D6CF9" w:rsidRDefault="009D6CF9" w:rsidP="00D94CE3">
      <w:pPr>
        <w:jc w:val="center"/>
      </w:pPr>
      <w:r>
        <w:rPr>
          <w:noProof/>
          <w:lang w:eastAsia="ru-RU"/>
        </w:rPr>
        <w:pict>
          <v:shape id="Рисунок 11" o:spid="_x0000_s1036" type="#_x0000_t75" style="position:absolute;left:0;text-align:left;margin-left:0;margin-top:131.45pt;width:390.7pt;height:222pt;z-index:251652608;visibility:visible;mso-position-horizontal:center;mso-position-horizontal-relative:margin">
            <v:imagedata r:id="rId15" o:title="" croptop="11423f" cropbottom="39592f" cropleft="18083f" cropright="31539f"/>
            <w10:wrap anchorx="margin"/>
          </v:shape>
        </w:pict>
      </w:r>
      <w:r w:rsidRPr="00BD3FF4">
        <w:rPr>
          <w:rFonts w:ascii="Times New Roman" w:hAnsi="Times New Roman"/>
          <w:b/>
          <w:i/>
          <w:noProof/>
          <w:sz w:val="200"/>
          <w:szCs w:val="200"/>
          <w:lang w:eastAsia="ru-RU"/>
        </w:rPr>
        <w:t>Нейрозарядка</w:t>
      </w: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>
      <w:r>
        <w:rPr>
          <w:noProof/>
          <w:lang w:eastAsia="ru-RU"/>
        </w:rPr>
        <w:pict>
          <v:shape id="Рисунок 1" o:spid="_x0000_s1037" type="#_x0000_t75" style="position:absolute;margin-left:56pt;margin-top:-66.25pt;width:266.1pt;height:547.2pt;z-index:251642368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2" o:spid="_x0000_s1038" type="#_x0000_t75" style="position:absolute;margin-left:412.3pt;margin-top:-54.2pt;width:266.1pt;height:547.2pt;z-index:251643392;visibility:visible">
            <v:imagedata r:id="rId17" o:title=""/>
          </v:shape>
        </w:pict>
      </w: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>
      <w:r>
        <w:rPr>
          <w:noProof/>
          <w:lang w:eastAsia="ru-RU"/>
        </w:rPr>
        <w:pict>
          <v:shape id="Рисунок 4" o:spid="_x0000_s1039" type="#_x0000_t75" style="position:absolute;margin-left:462.4pt;margin-top:-47.85pt;width:194.1pt;height:533.75pt;z-index:251645440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3" o:spid="_x0000_s1040" type="#_x0000_t75" style="position:absolute;margin-left:87.3pt;margin-top:-47.35pt;width:194.1pt;height:533.75pt;z-index:251644416;visibility:visible">
            <v:imagedata r:id="rId19" o:title=""/>
          </v:shape>
        </w:pict>
      </w: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>
      <w:r>
        <w:rPr>
          <w:noProof/>
          <w:lang w:eastAsia="ru-RU"/>
        </w:rPr>
        <w:pict>
          <v:shape id="Рисунок 6" o:spid="_x0000_s1041" type="#_x0000_t75" style="position:absolute;margin-left:406.1pt;margin-top:-32.3pt;width:281.75pt;height:503.95pt;z-index:251647488;visibility:visible">
            <v:imagedata r:id="rId20" o:title=""/>
          </v:shape>
        </w:pict>
      </w:r>
      <w:r>
        <w:rPr>
          <w:noProof/>
          <w:lang w:eastAsia="ru-RU"/>
        </w:rPr>
        <w:pict>
          <v:shape id="Рисунок 5" o:spid="_x0000_s1042" type="#_x0000_t75" style="position:absolute;margin-left:62.25pt;margin-top:-31.85pt;width:281.75pt;height:503.95pt;z-index:251646464;visibility:visible">
            <v:imagedata r:id="rId21" o:title=""/>
          </v:shape>
        </w:pict>
      </w: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>
      <w:r>
        <w:rPr>
          <w:noProof/>
          <w:lang w:eastAsia="ru-RU"/>
        </w:rPr>
        <w:pict>
          <v:shape id="Рисунок 8" o:spid="_x0000_s1043" type="#_x0000_t75" style="position:absolute;margin-left:434.25pt;margin-top:-48pt;width:165.9pt;height:527.85pt;z-index:251649536;visibility:visible">
            <v:imagedata r:id="rId22" o:title=""/>
          </v:shape>
        </w:pict>
      </w:r>
      <w:r>
        <w:rPr>
          <w:noProof/>
          <w:lang w:eastAsia="ru-RU"/>
        </w:rPr>
        <w:pict>
          <v:shape id="Рисунок 7" o:spid="_x0000_s1044" type="#_x0000_t75" style="position:absolute;margin-left:93.55pt;margin-top:-59.95pt;width:165.9pt;height:527.85pt;z-index:251648512;visibility:visible">
            <v:imagedata r:id="rId23" o:title=""/>
          </v:shape>
        </w:pict>
      </w: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>
      <w:r>
        <w:rPr>
          <w:noProof/>
          <w:lang w:eastAsia="ru-RU"/>
        </w:rPr>
        <w:pict>
          <v:shape id="Рисунок 9" o:spid="_x0000_s1045" type="#_x0000_t75" style="position:absolute;margin-left:74.8pt;margin-top:-60pt;width:523.3pt;height:547.85pt;z-index:251650560;visibility:visible">
            <v:imagedata r:id="rId9" o:title=""/>
          </v:shape>
        </w:pict>
      </w: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>
      <w:r>
        <w:rPr>
          <w:noProof/>
          <w:lang w:eastAsia="ru-RU"/>
        </w:rPr>
        <w:pict>
          <v:shape id="Рисунок 21" o:spid="_x0000_s1046" type="#_x0000_t75" style="position:absolute;margin-left:-32.55pt;margin-top:-.3pt;width:497.6pt;height:479.5pt;z-index:251661824;visibility:visible">
            <v:imagedata r:id="rId24" o:title=""/>
          </v:shape>
        </w:pict>
      </w:r>
    </w:p>
    <w:p w:rsidR="009D6CF9" w:rsidRDefault="009D6CF9">
      <w:r>
        <w:rPr>
          <w:noProof/>
          <w:lang w:eastAsia="ru-RU"/>
        </w:rPr>
        <w:pict>
          <v:shape id="Рисунок 22" o:spid="_x0000_s1047" type="#_x0000_t75" style="position:absolute;margin-left:203pt;margin-top:2.1pt;width:243pt;height:228.85pt;z-index:251659776;visibility:visible;mso-position-horizontal:right;mso-position-horizontal-relative:margin">
            <v:imagedata r:id="rId25" o:title=""/>
            <w10:wrap anchorx="margin"/>
          </v:shape>
        </w:pict>
      </w: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>
      <w:r>
        <w:rPr>
          <w:noProof/>
          <w:lang w:eastAsia="ru-RU"/>
        </w:rPr>
        <w:pict>
          <v:shape id="Рисунок 23" o:spid="_x0000_s1048" type="#_x0000_t75" style="position:absolute;margin-left:214pt;margin-top:10.9pt;width:254pt;height:225.65pt;z-index:251660800;visibility:visible;mso-position-horizontal:right;mso-position-horizontal-relative:margin">
            <v:imagedata r:id="rId26" o:title=""/>
            <w10:wrap anchorx="margin"/>
          </v:shape>
        </w:pict>
      </w:r>
    </w:p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/>
    <w:p w:rsidR="009D6CF9" w:rsidRDefault="009D6CF9" w:rsidP="00D94CE3">
      <w:r>
        <w:rPr>
          <w:noProof/>
          <w:lang w:eastAsia="ru-RU"/>
        </w:rPr>
        <w:pict>
          <v:shape id="Рисунок 12" o:spid="_x0000_s1049" type="#_x0000_t75" style="position:absolute;margin-left:453.65pt;margin-top:-12.4pt;width:224.7pt;height:171.8pt;z-index:251658752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13" o:spid="_x0000_s1050" type="#_x0000_t75" style="position:absolute;margin-left:32.2pt;margin-top:-12.4pt;width:224.7pt;height:171.8pt;z-index:251655680;visibility:visible">
            <v:imagedata r:id="rId28" o:title=""/>
          </v:shape>
        </w:pict>
      </w:r>
    </w:p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>
      <w:r>
        <w:rPr>
          <w:noProof/>
          <w:lang w:eastAsia="ru-RU"/>
        </w:rPr>
        <w:pict>
          <v:shape id="Рисунок 14" o:spid="_x0000_s1051" type="#_x0000_t75" style="position:absolute;margin-left:453.9pt;margin-top:14.35pt;width:224.7pt;height:171.8pt;z-index:251657728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18" o:spid="_x0000_s1052" type="#_x0000_t75" style="position:absolute;margin-left:32.2pt;margin-top:13.9pt;width:224.7pt;height:171.8pt;z-index:251654656;visibility:visible">
            <v:imagedata r:id="rId28" o:title=""/>
          </v:shape>
        </w:pict>
      </w:r>
    </w:p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>
      <w:r>
        <w:rPr>
          <w:noProof/>
          <w:lang w:eastAsia="ru-RU"/>
        </w:rPr>
        <w:pict>
          <v:shape id="Рисунок 19" o:spid="_x0000_s1053" type="#_x0000_t75" style="position:absolute;margin-left:452.95pt;margin-top:19.5pt;width:224.7pt;height:171.8pt;z-index:251656704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20" o:spid="_x0000_s1054" type="#_x0000_t75" style="position:absolute;margin-left:32.65pt;margin-top:17.95pt;width:224.7pt;height:171.8pt;z-index:251653632;visibility:visible">
            <v:imagedata r:id="rId28" o:title=""/>
          </v:shape>
        </w:pict>
      </w:r>
    </w:p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Default="009D6CF9" w:rsidP="00D94CE3"/>
    <w:p w:rsidR="009D6CF9" w:rsidRPr="00742209" w:rsidRDefault="009D6CF9" w:rsidP="00D94CE3">
      <w:pPr>
        <w:jc w:val="center"/>
        <w:rPr>
          <w:rFonts w:ascii="Times New Roman" w:hAnsi="Times New Roman"/>
          <w:noProof/>
          <w:sz w:val="48"/>
          <w:szCs w:val="48"/>
          <w:lang w:eastAsia="ru-RU"/>
        </w:rPr>
      </w:pPr>
      <w:r w:rsidRPr="00742209">
        <w:rPr>
          <w:rFonts w:ascii="Times New Roman" w:hAnsi="Times New Roman"/>
          <w:noProof/>
          <w:sz w:val="48"/>
          <w:szCs w:val="48"/>
          <w:lang w:eastAsia="ru-RU"/>
        </w:rPr>
        <w:t xml:space="preserve">Левая рука </w:t>
      </w:r>
      <w:r>
        <w:rPr>
          <w:rFonts w:ascii="Times New Roman" w:hAnsi="Times New Roman"/>
          <w:noProof/>
          <w:sz w:val="48"/>
          <w:szCs w:val="48"/>
          <w:lang w:eastAsia="ru-RU"/>
        </w:rPr>
        <w:t xml:space="preserve">                                       </w:t>
      </w:r>
      <w:r w:rsidRPr="00742209">
        <w:rPr>
          <w:rFonts w:ascii="Times New Roman" w:hAnsi="Times New Roman"/>
          <w:noProof/>
          <w:sz w:val="48"/>
          <w:szCs w:val="48"/>
          <w:lang w:eastAsia="ru-RU"/>
        </w:rPr>
        <w:t xml:space="preserve">   Правая рука</w:t>
      </w: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37" o:spid="_x0000_s1055" type="#_x0000_t75" style="position:absolute;margin-left:-22.9pt;margin-top:28.7pt;width:781.9pt;height:392.3pt;z-index:251662848;visibility:visible">
            <v:imagedata r:id="rId29" o:title=""/>
          </v:shape>
        </w:pict>
      </w: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Pr="00742209" w:rsidRDefault="009D6CF9" w:rsidP="00D94CE3">
      <w:pPr>
        <w:jc w:val="center"/>
        <w:rPr>
          <w:rFonts w:ascii="Times New Roman" w:hAnsi="Times New Roman"/>
          <w:noProof/>
          <w:sz w:val="48"/>
          <w:szCs w:val="48"/>
          <w:lang w:eastAsia="ru-RU"/>
        </w:rPr>
      </w:pPr>
      <w:r>
        <w:rPr>
          <w:noProof/>
          <w:lang w:eastAsia="ru-RU"/>
        </w:rPr>
        <w:pict>
          <v:shape id="Рисунок 38" o:spid="_x0000_s1056" type="#_x0000_t75" style="position:absolute;left:0;text-align:left;margin-left:-11.25pt;margin-top:29.95pt;width:754.55pt;height:492.65pt;z-index:251663872;visibility:visible">
            <v:imagedata r:id="rId13" o:title=""/>
          </v:shape>
        </w:pict>
      </w:r>
      <w:r w:rsidRPr="00742209">
        <w:rPr>
          <w:rFonts w:ascii="Times New Roman" w:hAnsi="Times New Roman"/>
          <w:noProof/>
          <w:sz w:val="48"/>
          <w:szCs w:val="48"/>
          <w:lang w:eastAsia="ru-RU"/>
        </w:rPr>
        <w:t xml:space="preserve">Левая рука </w:t>
      </w:r>
      <w:r>
        <w:rPr>
          <w:rFonts w:ascii="Times New Roman" w:hAnsi="Times New Roman"/>
          <w:noProof/>
          <w:sz w:val="48"/>
          <w:szCs w:val="48"/>
          <w:lang w:eastAsia="ru-RU"/>
        </w:rPr>
        <w:t xml:space="preserve">                                       </w:t>
      </w:r>
      <w:r w:rsidRPr="00742209">
        <w:rPr>
          <w:rFonts w:ascii="Times New Roman" w:hAnsi="Times New Roman"/>
          <w:noProof/>
          <w:sz w:val="48"/>
          <w:szCs w:val="48"/>
          <w:lang w:eastAsia="ru-RU"/>
        </w:rPr>
        <w:t xml:space="preserve">   Правая рука</w:t>
      </w: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>
      <w:pPr>
        <w:rPr>
          <w:noProof/>
          <w:lang w:eastAsia="ru-RU"/>
        </w:rPr>
      </w:pPr>
    </w:p>
    <w:p w:rsidR="009D6CF9" w:rsidRDefault="009D6CF9" w:rsidP="00D94CE3"/>
    <w:p w:rsidR="009D6CF9" w:rsidRDefault="009D6CF9">
      <w:bookmarkStart w:id="0" w:name="_GoBack"/>
      <w:bookmarkEnd w:id="0"/>
    </w:p>
    <w:sectPr w:rsidR="009D6CF9" w:rsidSect="00D94CE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E6FE7"/>
    <w:multiLevelType w:val="hybridMultilevel"/>
    <w:tmpl w:val="6FCC53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5D0"/>
    <w:rsid w:val="00001EB9"/>
    <w:rsid w:val="00040E02"/>
    <w:rsid w:val="000D20BD"/>
    <w:rsid w:val="0012796C"/>
    <w:rsid w:val="00154EA3"/>
    <w:rsid w:val="001B42D6"/>
    <w:rsid w:val="002372BA"/>
    <w:rsid w:val="00350E8D"/>
    <w:rsid w:val="003830DA"/>
    <w:rsid w:val="003C3F1C"/>
    <w:rsid w:val="004169EA"/>
    <w:rsid w:val="005F203C"/>
    <w:rsid w:val="00742209"/>
    <w:rsid w:val="00810395"/>
    <w:rsid w:val="008720DA"/>
    <w:rsid w:val="00941AAC"/>
    <w:rsid w:val="00962A69"/>
    <w:rsid w:val="009D6CF9"/>
    <w:rsid w:val="00B275D0"/>
    <w:rsid w:val="00BA7313"/>
    <w:rsid w:val="00BD3FF4"/>
    <w:rsid w:val="00C10677"/>
    <w:rsid w:val="00C93031"/>
    <w:rsid w:val="00D10C81"/>
    <w:rsid w:val="00D94CE3"/>
    <w:rsid w:val="00E85F22"/>
    <w:rsid w:val="00EE6784"/>
    <w:rsid w:val="00F43E57"/>
    <w:rsid w:val="00FB0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9E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E678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118</TotalTime>
  <Pages>12</Pages>
  <Words>418</Words>
  <Characters>2383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9</cp:revision>
  <cp:lastPrinted>2022-10-02T10:24:00Z</cp:lastPrinted>
  <dcterms:created xsi:type="dcterms:W3CDTF">2022-09-21T15:42:00Z</dcterms:created>
  <dcterms:modified xsi:type="dcterms:W3CDTF">2023-01-18T09:18:00Z</dcterms:modified>
</cp:coreProperties>
</file>