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– конспект урока по английскому языку в 6 классе на тему «Чистота – залог здоровья»</w:t>
      </w:r>
    </w:p>
    <w:p w:rsidR="001605AC" w:rsidRDefault="001605AC" w:rsidP="00263D8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605AC" w:rsidRDefault="001605AC" w:rsidP="00263D8A">
      <w:pPr>
        <w:keepLines/>
        <w:widowControl w:val="0"/>
        <w:spacing w:after="0" w:line="240" w:lineRule="auto"/>
        <w:ind w:firstLine="4321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FC743B">
      <w:pPr>
        <w:keepLines/>
        <w:widowControl w:val="0"/>
        <w:spacing w:after="0" w:line="240" w:lineRule="auto"/>
        <w:ind w:left="5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Скрипник Татьяна Владимировна,</w:t>
      </w:r>
    </w:p>
    <w:p w:rsidR="001605AC" w:rsidRDefault="001605AC" w:rsidP="00FC743B">
      <w:pPr>
        <w:keepLines/>
        <w:widowControl w:val="0"/>
        <w:spacing w:after="0" w:line="240" w:lineRule="auto"/>
        <w:ind w:left="5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 английского языка </w:t>
      </w:r>
    </w:p>
    <w:p w:rsidR="001605AC" w:rsidRDefault="001605AC" w:rsidP="00FC743B">
      <w:pPr>
        <w:keepLines/>
        <w:widowControl w:val="0"/>
        <w:spacing w:after="0" w:line="240" w:lineRule="auto"/>
        <w:ind w:left="5220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государственного учреждения </w:t>
      </w:r>
    </w:p>
    <w:p w:rsidR="001605AC" w:rsidRDefault="001605AC" w:rsidP="00FC743B">
      <w:pPr>
        <w:keepLines/>
        <w:widowControl w:val="0"/>
        <w:spacing w:after="0" w:line="240" w:lineRule="auto"/>
        <w:ind w:left="5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образования средняя школа №7 г.Сморгони</w:t>
      </w: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E822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263D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05AC" w:rsidRDefault="001605AC" w:rsidP="00263D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</w:t>
      </w: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Английский язык </w:t>
      </w: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класс</w:t>
      </w: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9C0C59">
        <w:rPr>
          <w:rFonts w:ascii="Times New Roman" w:hAnsi="Times New Roman"/>
          <w:sz w:val="28"/>
          <w:szCs w:val="28"/>
          <w:lang w:val="en-US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Is it important to tidy up?</w:t>
      </w:r>
      <w:r w:rsidRPr="009C0C59">
        <w:rPr>
          <w:rFonts w:ascii="Times New Roman" w:hAnsi="Times New Roman"/>
          <w:sz w:val="28"/>
          <w:szCs w:val="28"/>
          <w:lang w:val="en-US"/>
        </w:rPr>
        <w:t>»</w:t>
      </w:r>
    </w:p>
    <w:p w:rsidR="001605AC" w:rsidRDefault="001605AC" w:rsidP="006E1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7/11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развитие навыков говорения и восприятия иноязычной речи на слух.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Задачи: </w:t>
      </w:r>
      <w:r w:rsidRPr="00740A2E">
        <w:rPr>
          <w:rFonts w:ascii="Times New Roman" w:hAnsi="Times New Roman"/>
          <w:i/>
          <w:sz w:val="28"/>
          <w:szCs w:val="28"/>
        </w:rPr>
        <w:t>образовательная:</w:t>
      </w:r>
      <w:r>
        <w:rPr>
          <w:rFonts w:ascii="Times New Roman" w:hAnsi="Times New Roman"/>
          <w:sz w:val="28"/>
          <w:szCs w:val="28"/>
        </w:rPr>
        <w:t xml:space="preserve"> создать условия для развития навыков говорения        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на основе изученного материала;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740A2E">
        <w:rPr>
          <w:rFonts w:ascii="Times New Roman" w:hAnsi="Times New Roman"/>
          <w:i/>
          <w:sz w:val="28"/>
          <w:szCs w:val="28"/>
        </w:rPr>
        <w:t>воспитательная:</w:t>
      </w:r>
      <w:r>
        <w:rPr>
          <w:rFonts w:ascii="Times New Roman" w:hAnsi="Times New Roman"/>
          <w:sz w:val="28"/>
          <w:szCs w:val="28"/>
        </w:rPr>
        <w:t xml:space="preserve"> содействовать формированию положительного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отношения к уборке своей комнаты;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i/>
          <w:sz w:val="28"/>
          <w:szCs w:val="28"/>
        </w:rPr>
        <w:t xml:space="preserve">развивающая: </w:t>
      </w:r>
      <w:r>
        <w:rPr>
          <w:rFonts w:ascii="Times New Roman" w:hAnsi="Times New Roman"/>
          <w:sz w:val="28"/>
          <w:szCs w:val="28"/>
        </w:rPr>
        <w:t xml:space="preserve">создать условия для развития умений анализировать,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сравнивать и обобщать.</w:t>
      </w:r>
    </w:p>
    <w:p w:rsidR="001605AC" w:rsidRDefault="001605AC" w:rsidP="006E1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Использованы технологии коммуникативного и дифференцированного 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обучения. Для контроля и оценивания результатов учебной деятельности 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использовался оценочный лист, в котором учитывались все виды и формы  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на уроке, включая домашнее задание. </w:t>
      </w:r>
    </w:p>
    <w:p w:rsidR="001605AC" w:rsidRDefault="001605AC" w:rsidP="006E1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концу урока учащиеся смогут описать свою комнату, используя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различные прилагательные, также они смогут ответить, почему это важно, </w:t>
      </w:r>
    </w:p>
    <w:p w:rsidR="001605AC" w:rsidRDefault="001605AC" w:rsidP="006E1FD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не важно убирать в комнате.</w:t>
      </w: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Материально-техническое обеспечение: доска, мел, учебник «</w:t>
      </w:r>
      <w:r>
        <w:rPr>
          <w:rFonts w:ascii="Times New Roman" w:hAnsi="Times New Roman"/>
          <w:sz w:val="28"/>
          <w:szCs w:val="28"/>
          <w:lang w:val="en-US"/>
        </w:rPr>
        <w:t>English</w:t>
      </w:r>
      <w:r w:rsidRPr="00130947">
        <w:rPr>
          <w:rFonts w:ascii="Times New Roman" w:hAnsi="Times New Roman"/>
          <w:sz w:val="28"/>
          <w:szCs w:val="28"/>
        </w:rPr>
        <w:t xml:space="preserve"> 6. </w:t>
      </w:r>
      <w:r>
        <w:rPr>
          <w:rFonts w:ascii="Times New Roman" w:hAnsi="Times New Roman"/>
          <w:sz w:val="28"/>
          <w:szCs w:val="28"/>
          <w:lang w:val="en-US"/>
        </w:rPr>
        <w:t>Student</w:t>
      </w:r>
      <w:r w:rsidRPr="006E7406">
        <w:rPr>
          <w:rFonts w:ascii="Times New Roman" w:hAnsi="Times New Roman"/>
          <w:sz w:val="28"/>
          <w:szCs w:val="28"/>
        </w:rPr>
        <w:t>`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6E74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Book</w:t>
      </w:r>
      <w:r>
        <w:rPr>
          <w:rFonts w:ascii="Times New Roman" w:hAnsi="Times New Roman"/>
          <w:sz w:val="28"/>
          <w:szCs w:val="28"/>
        </w:rPr>
        <w:t xml:space="preserve">», Н.В. Юхнель, карточки с прилагательными, с изображениями насекомых, с заданиями для работы в группах, для проверки д/з, телевизор для демонстрации презентации  Microsoft Office </w:t>
      </w:r>
      <w:r w:rsidRPr="006E7406">
        <w:rPr>
          <w:rFonts w:ascii="Times New Roman" w:hAnsi="Times New Roman"/>
          <w:sz w:val="28"/>
          <w:szCs w:val="28"/>
        </w:rPr>
        <w:t>Power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7406">
        <w:rPr>
          <w:rFonts w:ascii="Times New Roman" w:hAnsi="Times New Roman"/>
          <w:sz w:val="28"/>
          <w:szCs w:val="28"/>
        </w:rPr>
        <w:t>Point,</w:t>
      </w:r>
      <w:r>
        <w:rPr>
          <w:rFonts w:ascii="Times New Roman" w:hAnsi="Times New Roman"/>
          <w:sz w:val="28"/>
          <w:szCs w:val="28"/>
        </w:rPr>
        <w:t xml:space="preserve"> компьютер для воспроизведения  </w:t>
      </w:r>
      <w:r w:rsidRPr="006E7406">
        <w:rPr>
          <w:rFonts w:ascii="Times New Roman" w:hAnsi="Times New Roman"/>
          <w:sz w:val="28"/>
          <w:szCs w:val="28"/>
        </w:rPr>
        <w:t>презентации  Microsoft Office Power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7406">
        <w:rPr>
          <w:rFonts w:ascii="Times New Roman" w:hAnsi="Times New Roman"/>
          <w:sz w:val="28"/>
          <w:szCs w:val="28"/>
        </w:rPr>
        <w:t>Point</w:t>
      </w:r>
      <w:r>
        <w:rPr>
          <w:rFonts w:ascii="Times New Roman" w:hAnsi="Times New Roman"/>
          <w:sz w:val="28"/>
          <w:szCs w:val="28"/>
        </w:rPr>
        <w:t>.</w:t>
      </w: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6E74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– конспект учебного занятия.</w:t>
      </w:r>
    </w:p>
    <w:p w:rsidR="001605AC" w:rsidRDefault="001605AC" w:rsidP="006E74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605AC" w:rsidRDefault="001605AC" w:rsidP="001B3268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Орг.момент, активизация лексики по теме:</w:t>
      </w:r>
    </w:p>
    <w:p w:rsidR="001605AC" w:rsidRDefault="001605AC" w:rsidP="001B3268">
      <w:pPr>
        <w:pStyle w:val="ListParagraph"/>
        <w:spacing w:after="0" w:line="276" w:lineRule="auto"/>
        <w:ind w:left="1069"/>
        <w:rPr>
          <w:rFonts w:ascii="Times New Roman" w:hAnsi="Times New Roman"/>
          <w:sz w:val="28"/>
          <w:szCs w:val="28"/>
        </w:rPr>
      </w:pP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-Good morning! Take your sets! Answer my questions (ask everyone, for answer – </w:t>
      </w:r>
      <w:r w:rsidRPr="00F20627">
        <w:rPr>
          <w:rFonts w:ascii="Times New Roman" w:hAnsi="Times New Roman"/>
          <w:b/>
          <w:i/>
          <w:sz w:val="28"/>
          <w:szCs w:val="28"/>
          <w:lang w:val="en-US"/>
        </w:rPr>
        <w:t>1 point</w:t>
      </w:r>
      <w:r>
        <w:rPr>
          <w:rFonts w:ascii="Times New Roman" w:hAnsi="Times New Roman"/>
          <w:i/>
          <w:sz w:val="28"/>
          <w:szCs w:val="28"/>
          <w:lang w:val="en-US"/>
        </w:rPr>
        <w:t>)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a)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 xml:space="preserve"> Do you sweep the floor?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b)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wash the dishes?</w:t>
      </w:r>
    </w:p>
    <w:p w:rsidR="001605AC" w:rsidRDefault="001605AC" w:rsidP="001B3268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c)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tidy up in your room with vacuum cleaner?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d)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do ironing on Sundays? 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e)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do your homework every day? 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f)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do cooking?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g)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do dusting?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h)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wash the floor?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i) </w:t>
      </w:r>
      <w:r w:rsidRPr="00F20627">
        <w:rPr>
          <w:rFonts w:ascii="Times New Roman" w:hAnsi="Times New Roman"/>
          <w:i/>
          <w:sz w:val="28"/>
          <w:szCs w:val="28"/>
          <w:lang w:val="en-US"/>
        </w:rPr>
        <w:t>Do you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make your bed?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j) Are you good at using a vacuum cleaner?</w:t>
      </w:r>
    </w:p>
    <w:p w:rsidR="001605AC" w:rsidRDefault="001605AC" w:rsidP="00F20627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</w:p>
    <w:p w:rsidR="001605AC" w:rsidRDefault="001605AC" w:rsidP="001B326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в тему урока и формулировка цели занятия:</w:t>
      </w:r>
    </w:p>
    <w:p w:rsidR="001605AC" w:rsidRDefault="001605AC" w:rsidP="001B3268">
      <w:pPr>
        <w:pStyle w:val="ListParagraph"/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</w:p>
    <w:p w:rsidR="001605AC" w:rsidRDefault="001605AC" w:rsidP="001B3268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-Help me please to group the adjectives into two groups (everyone comes to the board, take a card with adjective read it translate and put it into right column – </w:t>
      </w:r>
      <w:r w:rsidRPr="00EF009B">
        <w:rPr>
          <w:rFonts w:ascii="Times New Roman" w:hAnsi="Times New Roman"/>
          <w:b/>
          <w:i/>
          <w:sz w:val="28"/>
          <w:szCs w:val="28"/>
          <w:lang w:val="en-US"/>
        </w:rPr>
        <w:t>1 point</w:t>
      </w:r>
      <w:r>
        <w:rPr>
          <w:rFonts w:ascii="Times New Roman" w:hAnsi="Times New Roman"/>
          <w:i/>
          <w:sz w:val="28"/>
          <w:szCs w:val="28"/>
          <w:lang w:val="en-US"/>
        </w:rPr>
        <w:t>)</w:t>
      </w:r>
    </w:p>
    <w:p w:rsidR="001605AC" w:rsidRPr="001B3268" w:rsidRDefault="001605AC" w:rsidP="001B3268">
      <w:pPr>
        <w:pStyle w:val="ListParagraph"/>
        <w:spacing w:after="0" w:line="240" w:lineRule="auto"/>
        <w:ind w:left="1069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        positive                        negative </w:t>
      </w: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1B3268">
        <w:rPr>
          <w:rFonts w:ascii="Times New Roman" w:hAnsi="Times New Roman"/>
          <w:i/>
          <w:sz w:val="28"/>
          <w:szCs w:val="28"/>
          <w:lang w:val="en-US"/>
        </w:rPr>
        <w:t xml:space="preserve">  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             </w:t>
      </w:r>
      <w:r>
        <w:rPr>
          <w:rFonts w:ascii="Times New Roman" w:hAnsi="Times New Roman"/>
          <w:sz w:val="28"/>
          <w:szCs w:val="28"/>
          <w:lang w:val="en-US"/>
        </w:rPr>
        <w:t>tidy                                dark</w:t>
      </w: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clean                             messy</w:t>
      </w: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well-organized</w:t>
      </w:r>
      <w:r w:rsidRPr="00CC06F2">
        <w:rPr>
          <w:rFonts w:ascii="Times New Roman" w:hAnsi="Times New Roman"/>
          <w:sz w:val="28"/>
          <w:szCs w:val="28"/>
          <w:lang w:val="en-US"/>
        </w:rPr>
        <w:t xml:space="preserve">                   </w:t>
      </w:r>
      <w:r>
        <w:rPr>
          <w:rFonts w:ascii="Times New Roman" w:hAnsi="Times New Roman"/>
          <w:sz w:val="28"/>
          <w:szCs w:val="28"/>
          <w:lang w:val="en-US"/>
        </w:rPr>
        <w:t>dirty</w:t>
      </w:r>
    </w:p>
    <w:p w:rsidR="001605AC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comfortable                    dusty</w:t>
      </w:r>
    </w:p>
    <w:p w:rsidR="001605AC" w:rsidRDefault="001605AC" w:rsidP="00CC06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cozy                           smelly</w:t>
      </w:r>
    </w:p>
    <w:p w:rsidR="001605AC" w:rsidRDefault="001605AC" w:rsidP="000B2EA6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-What can we describe with the help of these words? – a room</w:t>
      </w:r>
    </w:p>
    <w:p w:rsidR="001605AC" w:rsidRDefault="001605AC" w:rsidP="000B2EA6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So today we are going to speak about a room, to describe your own room, and by the end of the lesson we`ll answer the question “</w:t>
      </w:r>
      <w:r w:rsidRPr="00DC0FDB">
        <w:rPr>
          <w:rFonts w:ascii="Times New Roman" w:hAnsi="Times New Roman"/>
          <w:i/>
          <w:sz w:val="28"/>
          <w:szCs w:val="28"/>
          <w:lang w:val="en-US"/>
        </w:rPr>
        <w:t>Is it important to tidy up?</w:t>
      </w:r>
      <w:r>
        <w:rPr>
          <w:rFonts w:ascii="Times New Roman" w:hAnsi="Times New Roman"/>
          <w:i/>
          <w:sz w:val="28"/>
          <w:szCs w:val="28"/>
          <w:lang w:val="en-US"/>
        </w:rPr>
        <w:t>” But for the first, let`s check your homework.</w:t>
      </w:r>
    </w:p>
    <w:p w:rsidR="001605AC" w:rsidRDefault="001605AC" w:rsidP="000B2EA6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1605AC" w:rsidRDefault="001605AC" w:rsidP="00DC0FD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 д/з. Карточки разного уровня: </w:t>
      </w:r>
      <w:r w:rsidRPr="00DC0FDB">
        <w:rPr>
          <w:rFonts w:ascii="Times New Roman" w:hAnsi="Times New Roman"/>
          <w:sz w:val="28"/>
          <w:szCs w:val="28"/>
        </w:rPr>
        <w:t xml:space="preserve">учащиеся выбирают сами либо на </w:t>
      </w:r>
      <w:r>
        <w:rPr>
          <w:rFonts w:ascii="Times New Roman" w:hAnsi="Times New Roman"/>
          <w:b/>
          <w:sz w:val="28"/>
          <w:szCs w:val="28"/>
        </w:rPr>
        <w:t>5</w:t>
      </w:r>
      <w:r w:rsidRPr="00DC0FDB">
        <w:rPr>
          <w:rFonts w:ascii="Times New Roman" w:hAnsi="Times New Roman"/>
          <w:sz w:val="28"/>
          <w:szCs w:val="28"/>
        </w:rPr>
        <w:t xml:space="preserve"> </w:t>
      </w:r>
      <w:r w:rsidRPr="005D56B5">
        <w:rPr>
          <w:rFonts w:ascii="Times New Roman" w:hAnsi="Times New Roman"/>
          <w:b/>
          <w:sz w:val="28"/>
          <w:szCs w:val="28"/>
        </w:rPr>
        <w:t>баллов</w:t>
      </w:r>
      <w:r w:rsidRPr="00DC0FDB">
        <w:rPr>
          <w:rFonts w:ascii="Times New Roman" w:hAnsi="Times New Roman"/>
          <w:sz w:val="28"/>
          <w:szCs w:val="28"/>
        </w:rPr>
        <w:t xml:space="preserve"> соотнести, либо на </w:t>
      </w:r>
      <w:r>
        <w:rPr>
          <w:rFonts w:ascii="Times New Roman" w:hAnsi="Times New Roman"/>
          <w:b/>
          <w:sz w:val="28"/>
          <w:szCs w:val="28"/>
        </w:rPr>
        <w:t>7</w:t>
      </w:r>
      <w:r w:rsidRPr="00DC0FDB">
        <w:rPr>
          <w:rFonts w:ascii="Times New Roman" w:hAnsi="Times New Roman"/>
          <w:sz w:val="28"/>
          <w:szCs w:val="28"/>
        </w:rPr>
        <w:t xml:space="preserve"> </w:t>
      </w:r>
      <w:r w:rsidRPr="005D56B5">
        <w:rPr>
          <w:rFonts w:ascii="Times New Roman" w:hAnsi="Times New Roman"/>
          <w:b/>
          <w:sz w:val="28"/>
          <w:szCs w:val="28"/>
        </w:rPr>
        <w:t>баллов</w:t>
      </w:r>
      <w:r w:rsidRPr="00DC0FDB">
        <w:rPr>
          <w:rFonts w:ascii="Times New Roman" w:hAnsi="Times New Roman"/>
          <w:sz w:val="28"/>
          <w:szCs w:val="28"/>
        </w:rPr>
        <w:t xml:space="preserve"> подписать картинки</w:t>
      </w:r>
      <w:r>
        <w:rPr>
          <w:rFonts w:ascii="Times New Roman" w:hAnsi="Times New Roman"/>
          <w:sz w:val="28"/>
          <w:szCs w:val="28"/>
        </w:rPr>
        <w:t>.</w:t>
      </w:r>
    </w:p>
    <w:p w:rsidR="001605AC" w:rsidRDefault="001605AC" w:rsidP="00DC0FDB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1)</w:t>
      </w:r>
    </w:p>
    <w:p w:rsidR="001605AC" w:rsidRDefault="001605AC" w:rsidP="00DC0FDB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DC0FD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этап урока.  4а) Развитие навыков говорения</w:t>
      </w:r>
    </w:p>
    <w:p w:rsidR="001605AC" w:rsidRDefault="001605AC" w:rsidP="00932D96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 w:rsidRPr="00234C4D"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i/>
          <w:sz w:val="28"/>
          <w:szCs w:val="28"/>
          <w:lang w:val="en-US"/>
        </w:rPr>
        <w:t>Open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your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books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p</w:t>
      </w:r>
      <w:r w:rsidRPr="00234C4D">
        <w:rPr>
          <w:rFonts w:ascii="Times New Roman" w:hAnsi="Times New Roman"/>
          <w:i/>
          <w:sz w:val="28"/>
          <w:szCs w:val="28"/>
        </w:rPr>
        <w:t xml:space="preserve">.121 </w:t>
      </w:r>
      <w:r>
        <w:rPr>
          <w:rFonts w:ascii="Times New Roman" w:hAnsi="Times New Roman"/>
          <w:i/>
          <w:sz w:val="28"/>
          <w:szCs w:val="28"/>
          <w:lang w:val="en-US"/>
        </w:rPr>
        <w:t>look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at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the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photos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now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you</w:t>
      </w:r>
      <w:r w:rsidRPr="00234C4D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  <w:lang w:val="en-US"/>
        </w:rPr>
        <w:t>are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to</w:t>
      </w:r>
      <w:r w:rsidRPr="00234C4D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  <w:lang w:val="en-US"/>
        </w:rPr>
        <w:t>describe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these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photos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with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the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list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of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adjectives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and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with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the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new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words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34C4D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карточки со словами вешаются на доску и проговариваются)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and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do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this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task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in</w:t>
      </w:r>
      <w:r w:rsidRPr="00234C4D">
        <w:rPr>
          <w:rFonts w:ascii="Times New Roman" w:hAnsi="Times New Roman"/>
          <w:i/>
          <w:sz w:val="28"/>
          <w:szCs w:val="28"/>
        </w:rPr>
        <w:t xml:space="preserve"> 2 </w:t>
      </w:r>
      <w:r>
        <w:rPr>
          <w:rFonts w:ascii="Times New Roman" w:hAnsi="Times New Roman"/>
          <w:i/>
          <w:sz w:val="28"/>
          <w:szCs w:val="28"/>
          <w:lang w:val="en-US"/>
        </w:rPr>
        <w:t>groups</w:t>
      </w:r>
      <w:r w:rsidRPr="00234C4D">
        <w:rPr>
          <w:rFonts w:ascii="Times New Roman" w:hAnsi="Times New Roman"/>
          <w:i/>
          <w:sz w:val="28"/>
          <w:szCs w:val="28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деление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на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группы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при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помощи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черных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и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белых</w:t>
      </w:r>
      <w:r w:rsidRPr="00234C4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фишек</w:t>
      </w:r>
      <w:r w:rsidRPr="00234C4D">
        <w:rPr>
          <w:rFonts w:ascii="Times New Roman" w:hAnsi="Times New Roman"/>
          <w:i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Учащиеся</w:t>
      </w:r>
      <w:r w:rsidRPr="00234C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34C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группах</w:t>
      </w:r>
      <w:r w:rsidRPr="00234C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получают</w:t>
      </w:r>
      <w:r w:rsidRPr="00234C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листы</w:t>
      </w:r>
      <w:r w:rsidRPr="00234C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234C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прилагательными (Приложение 2) </w:t>
      </w:r>
    </w:p>
    <w:p w:rsidR="001605AC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34C4D"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Let`s look at the photo of the 1`st group </w:t>
      </w:r>
      <w:r w:rsidRPr="005D56B5">
        <w:rPr>
          <w:rFonts w:ascii="Times New Roman" w:hAnsi="Times New Roman"/>
          <w:sz w:val="28"/>
          <w:szCs w:val="28"/>
          <w:lang w:val="en-US"/>
        </w:rPr>
        <w:t>(</w:t>
      </w:r>
      <w:r w:rsidRPr="005D56B5">
        <w:rPr>
          <w:rFonts w:ascii="Times New Roman" w:hAnsi="Times New Roman"/>
          <w:sz w:val="28"/>
          <w:szCs w:val="28"/>
        </w:rPr>
        <w:t>Презентация</w:t>
      </w:r>
      <w:r w:rsidRPr="005D56B5">
        <w:rPr>
          <w:rFonts w:ascii="Times New Roman" w:hAnsi="Times New Roman"/>
          <w:sz w:val="28"/>
          <w:szCs w:val="28"/>
          <w:lang w:val="en-US"/>
        </w:rPr>
        <w:t xml:space="preserve"> Microsoft Office Power Point</w:t>
      </w:r>
      <w:r w:rsidRPr="00096739">
        <w:rPr>
          <w:rFonts w:ascii="Times New Roman" w:hAnsi="Times New Roman"/>
          <w:sz w:val="28"/>
          <w:szCs w:val="28"/>
          <w:lang w:val="en-US"/>
        </w:rPr>
        <w:t xml:space="preserve"> 1 </w:t>
      </w:r>
      <w:r>
        <w:rPr>
          <w:rFonts w:ascii="Times New Roman" w:hAnsi="Times New Roman"/>
          <w:sz w:val="28"/>
          <w:szCs w:val="28"/>
        </w:rPr>
        <w:t>слайд</w:t>
      </w:r>
      <w:r w:rsidRPr="005D56B5">
        <w:rPr>
          <w:rFonts w:ascii="Times New Roman" w:hAnsi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/>
          <w:i/>
          <w:sz w:val="28"/>
          <w:szCs w:val="28"/>
          <w:lang w:val="en-US"/>
        </w:rPr>
        <w:t>and listen to them, the 2`nd group may add smth or ask questions.</w:t>
      </w:r>
    </w:p>
    <w:p w:rsidR="001605AC" w:rsidRDefault="001605AC" w:rsidP="005D56B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из первой группы читают получившиеся предложения (</w:t>
      </w:r>
      <w:r w:rsidRPr="005D56B5">
        <w:rPr>
          <w:rFonts w:ascii="Times New Roman" w:hAnsi="Times New Roman"/>
          <w:b/>
          <w:sz w:val="28"/>
          <w:szCs w:val="28"/>
        </w:rPr>
        <w:t>2 балла</w:t>
      </w:r>
      <w:r>
        <w:rPr>
          <w:rFonts w:ascii="Times New Roman" w:hAnsi="Times New Roman"/>
          <w:sz w:val="28"/>
          <w:szCs w:val="28"/>
        </w:rPr>
        <w:t xml:space="preserve"> за правильно построенное и прочитанное предложение)</w:t>
      </w:r>
      <w:r w:rsidRPr="005D56B5">
        <w:rPr>
          <w:rFonts w:ascii="Times New Roman" w:hAnsi="Times New Roman"/>
          <w:i/>
          <w:sz w:val="28"/>
          <w:szCs w:val="28"/>
        </w:rPr>
        <w:t xml:space="preserve"> </w:t>
      </w:r>
    </w:p>
    <w:p w:rsidR="001605AC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D56B5"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Tell please, do</w:t>
      </w:r>
      <w:r w:rsidRPr="002B0DBB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you use positive or negative adjectives?</w:t>
      </w:r>
    </w:p>
    <w:p w:rsidR="001605AC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</w:t>
      </w:r>
      <w:r w:rsidRPr="005D56B5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Let`s look at the photo of the 2`nd group </w:t>
      </w:r>
      <w:r w:rsidRPr="005D56B5">
        <w:rPr>
          <w:rFonts w:ascii="Times New Roman" w:hAnsi="Times New Roman"/>
          <w:sz w:val="28"/>
          <w:szCs w:val="28"/>
          <w:lang w:val="en-US"/>
        </w:rPr>
        <w:t>(</w:t>
      </w:r>
      <w:r w:rsidRPr="005D56B5">
        <w:rPr>
          <w:rFonts w:ascii="Times New Roman" w:hAnsi="Times New Roman"/>
          <w:sz w:val="28"/>
          <w:szCs w:val="28"/>
        </w:rPr>
        <w:t>Презентация</w:t>
      </w:r>
      <w:r w:rsidRPr="005D56B5">
        <w:rPr>
          <w:rFonts w:ascii="Times New Roman" w:hAnsi="Times New Roman"/>
          <w:sz w:val="28"/>
          <w:szCs w:val="28"/>
          <w:lang w:val="en-US"/>
        </w:rPr>
        <w:t xml:space="preserve"> Microsoft Office Power Point</w:t>
      </w:r>
      <w:r w:rsidRPr="00096739">
        <w:rPr>
          <w:rFonts w:ascii="Times New Roman" w:hAnsi="Times New Roman"/>
          <w:sz w:val="28"/>
          <w:szCs w:val="28"/>
          <w:lang w:val="en-US"/>
        </w:rPr>
        <w:t xml:space="preserve"> 2 </w:t>
      </w:r>
      <w:r>
        <w:rPr>
          <w:rFonts w:ascii="Times New Roman" w:hAnsi="Times New Roman"/>
          <w:sz w:val="28"/>
          <w:szCs w:val="28"/>
        </w:rPr>
        <w:t>слайд</w:t>
      </w:r>
      <w:r w:rsidRPr="005D56B5">
        <w:rPr>
          <w:rFonts w:ascii="Times New Roman" w:hAnsi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/>
          <w:i/>
          <w:sz w:val="28"/>
          <w:szCs w:val="28"/>
          <w:lang w:val="en-US"/>
        </w:rPr>
        <w:t>and listen to them, the 1`st group may add smth or ask questions.</w:t>
      </w:r>
      <w:r w:rsidRPr="005D56B5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 из второй группы читают получившиеся предложения (</w:t>
      </w:r>
      <w:r w:rsidRPr="005D56B5">
        <w:rPr>
          <w:rFonts w:ascii="Times New Roman" w:hAnsi="Times New Roman"/>
          <w:b/>
          <w:sz w:val="28"/>
          <w:szCs w:val="28"/>
        </w:rPr>
        <w:t>2 балла</w:t>
      </w:r>
      <w:r>
        <w:rPr>
          <w:rFonts w:ascii="Times New Roman" w:hAnsi="Times New Roman"/>
          <w:sz w:val="28"/>
          <w:szCs w:val="28"/>
        </w:rPr>
        <w:t xml:space="preserve"> за правильно построенное и прочитанное предложение)</w:t>
      </w:r>
      <w:r w:rsidRPr="005D56B5">
        <w:rPr>
          <w:rFonts w:ascii="Times New Roman" w:hAnsi="Times New Roman"/>
          <w:i/>
          <w:sz w:val="28"/>
          <w:szCs w:val="28"/>
        </w:rPr>
        <w:t xml:space="preserve"> </w:t>
      </w:r>
    </w:p>
    <w:p w:rsidR="001605AC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5D56B5"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Tell please, do you use positive or negative adjectives?</w:t>
      </w:r>
    </w:p>
    <w:p w:rsidR="001605AC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6739"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What room would you like to live in? Why</w:t>
      </w:r>
      <w:r w:rsidRPr="00096739">
        <w:rPr>
          <w:rFonts w:ascii="Times New Roman" w:hAnsi="Times New Roman"/>
          <w:i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(вопрос ко всем, кто отвечает на вопрос получает </w:t>
      </w:r>
      <w:r w:rsidRPr="00096739">
        <w:rPr>
          <w:rFonts w:ascii="Times New Roman" w:hAnsi="Times New Roman"/>
          <w:b/>
          <w:sz w:val="28"/>
          <w:szCs w:val="28"/>
        </w:rPr>
        <w:t>1 балл</w:t>
      </w:r>
      <w:r>
        <w:rPr>
          <w:rFonts w:ascii="Times New Roman" w:hAnsi="Times New Roman"/>
          <w:sz w:val="28"/>
          <w:szCs w:val="28"/>
        </w:rPr>
        <w:t xml:space="preserve">, кто нет – </w:t>
      </w:r>
      <w:r w:rsidRPr="00096739">
        <w:rPr>
          <w:rFonts w:ascii="Times New Roman" w:hAnsi="Times New Roman"/>
          <w:b/>
          <w:sz w:val="28"/>
          <w:szCs w:val="28"/>
        </w:rPr>
        <w:t>минус 1 балл</w:t>
      </w:r>
      <w:r>
        <w:rPr>
          <w:rFonts w:ascii="Times New Roman" w:hAnsi="Times New Roman"/>
          <w:sz w:val="28"/>
          <w:szCs w:val="28"/>
        </w:rPr>
        <w:t>)</w:t>
      </w:r>
    </w:p>
    <w:p w:rsidR="001605AC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-How often does your room look like on the 2`nd photo? Every day, week or month, or may be never? </w:t>
      </w:r>
      <w:r>
        <w:rPr>
          <w:rFonts w:ascii="Times New Roman" w:hAnsi="Times New Roman"/>
          <w:sz w:val="28"/>
          <w:szCs w:val="28"/>
          <w:lang w:val="en-US"/>
        </w:rPr>
        <w:t>(</w:t>
      </w:r>
      <w:r>
        <w:rPr>
          <w:rFonts w:ascii="Times New Roman" w:hAnsi="Times New Roman"/>
          <w:sz w:val="28"/>
          <w:szCs w:val="28"/>
        </w:rPr>
        <w:t>учащиеся</w:t>
      </w:r>
      <w:r w:rsidRPr="00263D8A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отвечают</w:t>
      </w:r>
      <w:r w:rsidRPr="00263D8A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So why should you tidy your room?</w:t>
      </w:r>
    </w:p>
    <w:p w:rsidR="001605AC" w:rsidRDefault="001605AC" w:rsidP="000967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We`ll get the list of reasons of tiding up, you are to choose 4, every group has  different list, then we`ll listen each group and make the general list of reasons of tiding up. </w:t>
      </w:r>
      <w:r>
        <w:rPr>
          <w:rFonts w:ascii="Times New Roman" w:hAnsi="Times New Roman"/>
          <w:sz w:val="28"/>
          <w:szCs w:val="28"/>
        </w:rPr>
        <w:t>Группы получают список (Приложение 3), учащиеся называют причины, по которым необходимо прибираться в комнате, и из них формируется общий список (</w:t>
      </w:r>
      <w:r w:rsidRPr="005D56B5">
        <w:rPr>
          <w:rFonts w:ascii="Times New Roman" w:hAnsi="Times New Roman"/>
          <w:sz w:val="28"/>
          <w:szCs w:val="28"/>
        </w:rPr>
        <w:t>Презентация</w:t>
      </w:r>
      <w:r w:rsidRPr="00D14DFB">
        <w:rPr>
          <w:rFonts w:ascii="Times New Roman" w:hAnsi="Times New Roman"/>
          <w:sz w:val="28"/>
          <w:szCs w:val="28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Microsoft</w:t>
      </w:r>
      <w:r w:rsidRPr="00D14DFB">
        <w:rPr>
          <w:rFonts w:ascii="Times New Roman" w:hAnsi="Times New Roman"/>
          <w:sz w:val="28"/>
          <w:szCs w:val="28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Office</w:t>
      </w:r>
      <w:r w:rsidRPr="00D14DFB">
        <w:rPr>
          <w:rFonts w:ascii="Times New Roman" w:hAnsi="Times New Roman"/>
          <w:sz w:val="28"/>
          <w:szCs w:val="28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Power</w:t>
      </w:r>
      <w:r w:rsidRPr="00D14DFB">
        <w:rPr>
          <w:rFonts w:ascii="Times New Roman" w:hAnsi="Times New Roman"/>
          <w:sz w:val="28"/>
          <w:szCs w:val="28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Point</w:t>
      </w:r>
      <w:r w:rsidRPr="00D14D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D14D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слайд</w:t>
      </w:r>
      <w:r w:rsidRPr="00D14DF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605AC" w:rsidRPr="00D14DFB" w:rsidRDefault="001605AC" w:rsidP="0009673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605AC" w:rsidRDefault="001605AC" w:rsidP="00D14DFB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4б) Развитие навыков восприятия и понимания иноязычной речи на слух.</w:t>
      </w:r>
    </w:p>
    <w:p w:rsidR="001605AC" w:rsidRDefault="001605AC" w:rsidP="00BF6D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-Thank you for your work in groups, you may take your seats. Find in  your books ex.4a p.123.</w:t>
      </w:r>
    </w:p>
    <w:p w:rsidR="001605AC" w:rsidRDefault="001605AC" w:rsidP="00BF6D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6B3A81">
        <w:rPr>
          <w:rFonts w:ascii="Times New Roman" w:hAnsi="Times New Roman"/>
          <w:sz w:val="28"/>
          <w:szCs w:val="28"/>
          <w:u w:val="single"/>
          <w:lang w:val="en-US"/>
        </w:rPr>
        <w:t>Before listening</w:t>
      </w:r>
      <w:r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</w:p>
    <w:p w:rsidR="001605AC" w:rsidRDefault="001605AC" w:rsidP="00BF6D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B3A81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6B3A81">
        <w:rPr>
          <w:rFonts w:ascii="Times New Roman" w:hAnsi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 In the exercise there are pictures of insects. Look at the board, listen and repeat their names after me. </w:t>
      </w:r>
      <w:r>
        <w:rPr>
          <w:rFonts w:ascii="Times New Roman" w:hAnsi="Times New Roman"/>
          <w:sz w:val="28"/>
          <w:szCs w:val="28"/>
        </w:rPr>
        <w:t>Учитель называет насекомых, учащиеся повторяют, и вешает картинки с изображением насекомых на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доску. </w:t>
      </w:r>
    </w:p>
    <w:p w:rsidR="001605AC" w:rsidRDefault="001605AC" w:rsidP="00BF6D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2B0DB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i/>
          <w:sz w:val="28"/>
          <w:szCs w:val="28"/>
          <w:lang w:val="en-US"/>
        </w:rPr>
        <w:t>The task is to listen to some information about these creatures and put the pictures on the board in the right order according to the text.</w:t>
      </w:r>
    </w:p>
    <w:p w:rsidR="001605AC" w:rsidRDefault="001605AC" w:rsidP="00BF6D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B0DBB">
        <w:rPr>
          <w:rFonts w:ascii="Times New Roman" w:hAnsi="Times New Roman"/>
          <w:i/>
          <w:sz w:val="28"/>
          <w:szCs w:val="28"/>
          <w:lang w:val="en-US"/>
        </w:rPr>
        <w:t xml:space="preserve">    </w:t>
      </w:r>
      <w:r>
        <w:rPr>
          <w:rFonts w:ascii="Times New Roman" w:hAnsi="Times New Roman"/>
          <w:sz w:val="28"/>
          <w:szCs w:val="28"/>
          <w:u w:val="single"/>
          <w:lang w:val="en-US"/>
        </w:rPr>
        <w:t>L</w:t>
      </w:r>
      <w:r w:rsidRPr="006B3A81">
        <w:rPr>
          <w:rFonts w:ascii="Times New Roman" w:hAnsi="Times New Roman"/>
          <w:sz w:val="28"/>
          <w:szCs w:val="28"/>
          <w:u w:val="single"/>
          <w:lang w:val="en-US"/>
        </w:rPr>
        <w:t>istening</w:t>
      </w:r>
      <w:r w:rsidRPr="00BF6D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6DB1">
        <w:rPr>
          <w:rFonts w:ascii="Times New Roman" w:hAnsi="Times New Roman"/>
          <w:sz w:val="28"/>
          <w:szCs w:val="28"/>
        </w:rPr>
        <w:t xml:space="preserve"> Учащиеся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6D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слушаю</w:t>
      </w:r>
      <w:r w:rsidRPr="00BF6DB1">
        <w:rPr>
          <w:rFonts w:ascii="Times New Roman" w:hAnsi="Times New Roman"/>
          <w:sz w:val="28"/>
          <w:szCs w:val="28"/>
        </w:rPr>
        <w:t xml:space="preserve">т  </w:t>
      </w:r>
      <w:r>
        <w:rPr>
          <w:rFonts w:ascii="Times New Roman" w:hAnsi="Times New Roman"/>
          <w:sz w:val="28"/>
          <w:szCs w:val="28"/>
        </w:rPr>
        <w:t xml:space="preserve">и  расставляют картинки в правильном порядке, сначала в учебнике карандашом, затем все вместе проверяем, кто назвал правильно получает </w:t>
      </w:r>
      <w:r w:rsidRPr="00BF6DB1">
        <w:rPr>
          <w:rFonts w:ascii="Times New Roman" w:hAnsi="Times New Roman"/>
          <w:b/>
          <w:sz w:val="28"/>
          <w:szCs w:val="28"/>
        </w:rPr>
        <w:t>1 балл</w:t>
      </w:r>
      <w:r>
        <w:rPr>
          <w:rFonts w:ascii="Times New Roman" w:hAnsi="Times New Roman"/>
          <w:b/>
          <w:sz w:val="28"/>
          <w:szCs w:val="28"/>
        </w:rPr>
        <w:t xml:space="preserve">. </w:t>
      </w:r>
    </w:p>
    <w:p w:rsidR="001605AC" w:rsidRPr="002B0DBB" w:rsidRDefault="001605AC" w:rsidP="00BF6D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2B0DBB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val="en-US"/>
        </w:rPr>
        <w:t>After</w:t>
      </w:r>
      <w:r w:rsidRPr="00BF6DB1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6B3A81">
        <w:rPr>
          <w:rFonts w:ascii="Times New Roman" w:hAnsi="Times New Roman"/>
          <w:sz w:val="28"/>
          <w:szCs w:val="28"/>
          <w:u w:val="single"/>
          <w:lang w:val="en-US"/>
        </w:rPr>
        <w:t>listening</w:t>
      </w:r>
      <w:r w:rsidRPr="00BF6DB1">
        <w:rPr>
          <w:rFonts w:ascii="Times New Roman" w:hAnsi="Times New Roman"/>
          <w:sz w:val="28"/>
          <w:szCs w:val="28"/>
          <w:u w:val="single"/>
          <w:lang w:val="en-US"/>
        </w:rPr>
        <w:t xml:space="preserve">  </w:t>
      </w:r>
      <w:r w:rsidRPr="00BF6DB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Учащиеся</w:t>
      </w:r>
      <w:r w:rsidRPr="00BF6DB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отвечают</w:t>
      </w:r>
      <w:r w:rsidRPr="00BF6DB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Pr="00BF6DB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вопросы</w:t>
      </w:r>
      <w:r w:rsidRPr="00BF6DB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PB</w:t>
      </w:r>
      <w:r w:rsidRPr="00BF6DB1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ex.1a p.123 after the photos. </w:t>
      </w:r>
      <w:r>
        <w:rPr>
          <w:rFonts w:ascii="Times New Roman" w:hAnsi="Times New Roman"/>
          <w:sz w:val="28"/>
          <w:szCs w:val="28"/>
        </w:rPr>
        <w:t>За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правильный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полный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ответ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учащийся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получает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B0DBB">
        <w:rPr>
          <w:rFonts w:ascii="Times New Roman" w:hAnsi="Times New Roman"/>
          <w:b/>
          <w:sz w:val="28"/>
          <w:szCs w:val="28"/>
          <w:lang w:val="en-US"/>
        </w:rPr>
        <w:t xml:space="preserve">1 </w:t>
      </w:r>
      <w:r w:rsidRPr="00BF6DB1">
        <w:rPr>
          <w:rFonts w:ascii="Times New Roman" w:hAnsi="Times New Roman"/>
          <w:b/>
          <w:sz w:val="28"/>
          <w:szCs w:val="28"/>
        </w:rPr>
        <w:t>балл</w:t>
      </w:r>
      <w:r w:rsidRPr="002B0DBB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1605AC" w:rsidRDefault="001605AC" w:rsidP="00BF6DB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BF6DB1">
        <w:rPr>
          <w:rFonts w:ascii="Times New Roman" w:hAnsi="Times New Roman"/>
          <w:i/>
          <w:sz w:val="28"/>
          <w:szCs w:val="28"/>
          <w:lang w:val="en-US"/>
        </w:rPr>
        <w:t xml:space="preserve"> -</w:t>
      </w:r>
      <w:r>
        <w:rPr>
          <w:rFonts w:ascii="Times New Roman" w:hAnsi="Times New Roman"/>
          <w:i/>
          <w:sz w:val="28"/>
          <w:szCs w:val="28"/>
          <w:lang w:val="en-US"/>
        </w:rPr>
        <w:t>Why</w:t>
      </w:r>
      <w:r w:rsidRPr="00BF6DB1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do</w:t>
      </w:r>
      <w:r w:rsidRPr="00BF6DB1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these</w:t>
      </w:r>
      <w:r w:rsidRPr="00BF6DB1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creatures live in houses (because people don`t tidy up regularly) </w:t>
      </w:r>
    </w:p>
    <w:p w:rsidR="001605AC" w:rsidRPr="00551C4F" w:rsidRDefault="001605AC" w:rsidP="00551C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-So if you don`t want to have such creatures in our homes and rooms what should you do (we should tidy up). Now let`s add one more reason to the general list of reasons of tiding up. </w:t>
      </w:r>
      <w:r w:rsidRPr="00551C4F">
        <w:rPr>
          <w:rFonts w:ascii="Times New Roman" w:hAnsi="Times New Roman"/>
          <w:sz w:val="28"/>
          <w:szCs w:val="28"/>
          <w:lang w:val="en-US"/>
        </w:rPr>
        <w:t>(</w:t>
      </w:r>
      <w:r w:rsidRPr="005D56B5">
        <w:rPr>
          <w:rFonts w:ascii="Times New Roman" w:hAnsi="Times New Roman"/>
          <w:sz w:val="28"/>
          <w:szCs w:val="28"/>
        </w:rPr>
        <w:t>Презентация</w:t>
      </w:r>
      <w:r w:rsidRPr="00551C4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Microsoft</w:t>
      </w:r>
      <w:r w:rsidRPr="00551C4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Office</w:t>
      </w:r>
      <w:r w:rsidRPr="00551C4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Power</w:t>
      </w:r>
      <w:r w:rsidRPr="00551C4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D56B5">
        <w:rPr>
          <w:rFonts w:ascii="Times New Roman" w:hAnsi="Times New Roman"/>
          <w:sz w:val="28"/>
          <w:szCs w:val="28"/>
          <w:lang w:val="en-US"/>
        </w:rPr>
        <w:t>Point</w:t>
      </w:r>
      <w:r w:rsidRPr="00551C4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4</w:t>
      </w:r>
      <w:r w:rsidRPr="00551C4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слайд</w:t>
      </w:r>
      <w:r w:rsidRPr="00551C4F">
        <w:rPr>
          <w:rFonts w:ascii="Times New Roman" w:hAnsi="Times New Roman"/>
          <w:sz w:val="28"/>
          <w:szCs w:val="28"/>
          <w:lang w:val="en-US"/>
        </w:rPr>
        <w:t>).</w:t>
      </w:r>
    </w:p>
    <w:p w:rsidR="001605AC" w:rsidRPr="00551C4F" w:rsidRDefault="001605AC" w:rsidP="00551C4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-Please tell is it important to tidy up? </w:t>
      </w:r>
      <w:r w:rsidRPr="00551C4F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Обращаемся к теме урока) – </w:t>
      </w:r>
      <w:r>
        <w:rPr>
          <w:rFonts w:ascii="Times New Roman" w:hAnsi="Times New Roman"/>
          <w:i/>
          <w:sz w:val="28"/>
          <w:szCs w:val="28"/>
          <w:lang w:val="en-US"/>
        </w:rPr>
        <w:t>Yes</w:t>
      </w:r>
      <w:r w:rsidRPr="00551C4F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  <w:lang w:val="en-US"/>
        </w:rPr>
        <w:t>it</w:t>
      </w:r>
      <w:r w:rsidRPr="00551C4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is</w:t>
      </w:r>
      <w:r w:rsidRPr="00551C4F">
        <w:rPr>
          <w:rFonts w:ascii="Times New Roman" w:hAnsi="Times New Roman"/>
          <w:i/>
          <w:sz w:val="28"/>
          <w:szCs w:val="28"/>
        </w:rPr>
        <w:t>.</w:t>
      </w:r>
    </w:p>
    <w:p w:rsidR="001605AC" w:rsidRDefault="001605AC" w:rsidP="00551C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-Who can sum up everything and tell us why should children tidy up in their room?</w:t>
      </w:r>
      <w:r w:rsidRPr="00C7051E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C7051E">
        <w:rPr>
          <w:rFonts w:ascii="Times New Roman" w:hAnsi="Times New Roman"/>
          <w:sz w:val="28"/>
          <w:szCs w:val="28"/>
          <w:lang w:val="en-US"/>
        </w:rPr>
        <w:t>(</w:t>
      </w:r>
      <w:r w:rsidRPr="00C7051E">
        <w:rPr>
          <w:rFonts w:ascii="Times New Roman" w:hAnsi="Times New Roman"/>
          <w:sz w:val="28"/>
          <w:szCs w:val="28"/>
        </w:rPr>
        <w:t>кто</w:t>
      </w:r>
      <w:r w:rsidRPr="00C7051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7051E">
        <w:rPr>
          <w:rFonts w:ascii="Times New Roman" w:hAnsi="Times New Roman"/>
          <w:sz w:val="28"/>
          <w:szCs w:val="28"/>
        </w:rPr>
        <w:t>отвечает</w:t>
      </w:r>
      <w:r w:rsidRPr="00C7051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7051E">
        <w:rPr>
          <w:rFonts w:ascii="Times New Roman" w:hAnsi="Times New Roman"/>
          <w:sz w:val="28"/>
          <w:szCs w:val="28"/>
        </w:rPr>
        <w:t>получает</w:t>
      </w:r>
      <w:r w:rsidRPr="00C7051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7051E">
        <w:rPr>
          <w:rFonts w:ascii="Times New Roman" w:hAnsi="Times New Roman"/>
          <w:b/>
          <w:sz w:val="28"/>
          <w:szCs w:val="28"/>
          <w:lang w:val="en-US"/>
        </w:rPr>
        <w:t xml:space="preserve">2 </w:t>
      </w:r>
      <w:r w:rsidRPr="00C7051E">
        <w:rPr>
          <w:rFonts w:ascii="Times New Roman" w:hAnsi="Times New Roman"/>
          <w:b/>
          <w:sz w:val="28"/>
          <w:szCs w:val="28"/>
        </w:rPr>
        <w:t>балла</w:t>
      </w:r>
      <w:r w:rsidRPr="00C7051E">
        <w:rPr>
          <w:rFonts w:ascii="Times New Roman" w:hAnsi="Times New Roman"/>
          <w:sz w:val="28"/>
          <w:szCs w:val="28"/>
          <w:lang w:val="en-US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1605AC" w:rsidRDefault="001605AC" w:rsidP="00551C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5AC" w:rsidRDefault="001605AC" w:rsidP="00C7051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</w:t>
      </w:r>
      <w:r w:rsidRPr="00C7051E">
        <w:rPr>
          <w:rFonts w:ascii="Times New Roman" w:hAnsi="Times New Roman"/>
          <w:sz w:val="28"/>
          <w:szCs w:val="28"/>
        </w:rPr>
        <w:t xml:space="preserve">. (Презентация Microsoft Office Power Point </w:t>
      </w:r>
      <w:r>
        <w:rPr>
          <w:rFonts w:ascii="Times New Roman" w:hAnsi="Times New Roman"/>
          <w:sz w:val="28"/>
          <w:szCs w:val="28"/>
        </w:rPr>
        <w:t>5</w:t>
      </w:r>
      <w:r w:rsidRPr="00C7051E">
        <w:rPr>
          <w:rFonts w:ascii="Times New Roman" w:hAnsi="Times New Roman"/>
          <w:sz w:val="28"/>
          <w:szCs w:val="28"/>
        </w:rPr>
        <w:t xml:space="preserve"> слайд).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605AC" w:rsidRPr="008616F2" w:rsidRDefault="001605AC" w:rsidP="008616F2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2B0DBB">
        <w:rPr>
          <w:rFonts w:ascii="Times New Roman" w:hAnsi="Times New Roman"/>
          <w:sz w:val="28"/>
          <w:szCs w:val="28"/>
        </w:rPr>
        <w:t xml:space="preserve">   </w:t>
      </w:r>
      <w:r w:rsidRPr="008616F2">
        <w:rPr>
          <w:rFonts w:ascii="Times New Roman" w:hAnsi="Times New Roman"/>
          <w:sz w:val="28"/>
          <w:szCs w:val="28"/>
          <w:lang w:val="en-US"/>
        </w:rPr>
        <w:t>5p.   ex. 1a,b  p.10-11(Wb)</w:t>
      </w:r>
    </w:p>
    <w:p w:rsidR="001605AC" w:rsidRPr="008616F2" w:rsidRDefault="001605AC" w:rsidP="008616F2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  7p.   ex. 2a,b,c  p.122-123(Sb)</w:t>
      </w:r>
    </w:p>
    <w:p w:rsidR="001605AC" w:rsidRDefault="001605AC" w:rsidP="008616F2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  9p.   text (about my room)</w:t>
      </w:r>
    </w:p>
    <w:p w:rsidR="001605AC" w:rsidRDefault="001605AC" w:rsidP="008616F2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8616F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Выставление отметок согласно оценочному листу</w:t>
      </w:r>
    </w:p>
    <w:p w:rsidR="001605AC" w:rsidRDefault="001605AC" w:rsidP="008616F2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1605AC" w:rsidRPr="008616F2" w:rsidRDefault="001605AC" w:rsidP="008616F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 – Thank you for your work. Good bye, have a nice day!</w:t>
      </w:r>
    </w:p>
    <w:p w:rsidR="001605AC" w:rsidRPr="008616F2" w:rsidRDefault="001605AC" w:rsidP="00551C4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551C4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en-US"/>
        </w:rPr>
      </w:pPr>
    </w:p>
    <w:p w:rsidR="001605AC" w:rsidRPr="008616F2" w:rsidRDefault="001605AC" w:rsidP="00BF6DB1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D14DFB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8616F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1605AC" w:rsidRPr="008616F2" w:rsidRDefault="001605AC" w:rsidP="0009673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D14D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605AC" w:rsidRPr="008616F2" w:rsidRDefault="001605AC" w:rsidP="0009673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          </w:t>
      </w:r>
      <w:r w:rsidRPr="008616F2"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</w:p>
    <w:p w:rsidR="001605AC" w:rsidRPr="008616F2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8616F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1605AC" w:rsidRPr="008616F2" w:rsidRDefault="001605AC" w:rsidP="005D56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Pr="00DC0FDB" w:rsidRDefault="001605AC" w:rsidP="005D56B5">
      <w:pPr>
        <w:pStyle w:val="ListParagraph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                 </w:t>
      </w:r>
    </w:p>
    <w:p w:rsidR="001605AC" w:rsidRPr="008616F2" w:rsidRDefault="001605AC" w:rsidP="006E740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/>
        </w:rPr>
      </w:pPr>
      <w:r w:rsidRPr="008616F2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1605AC" w:rsidRPr="008616F2" w:rsidRDefault="001605AC" w:rsidP="006E740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6E1F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6E1FD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605AC" w:rsidRPr="008616F2" w:rsidRDefault="001605AC" w:rsidP="0008407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08407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          </w:t>
      </w:r>
    </w:p>
    <w:p w:rsidR="001605AC" w:rsidRPr="008616F2" w:rsidRDefault="001605AC" w:rsidP="0008407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             </w:t>
      </w:r>
    </w:p>
    <w:p w:rsidR="001605AC" w:rsidRPr="008616F2" w:rsidRDefault="001605AC" w:rsidP="0008407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8616F2">
      <w:pPr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Pr="008616F2">
        <w:rPr>
          <w:rFonts w:ascii="Times New Roman" w:hAnsi="Times New Roman"/>
          <w:sz w:val="28"/>
          <w:szCs w:val="28"/>
          <w:lang w:val="en-US"/>
        </w:rPr>
        <w:t xml:space="preserve"> 1</w:t>
      </w:r>
    </w:p>
    <w:p w:rsidR="001605AC" w:rsidRPr="008616F2" w:rsidRDefault="001605AC" w:rsidP="008616F2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8616F2">
      <w:pPr>
        <w:spacing w:after="0"/>
        <w:rPr>
          <w:rFonts w:ascii="Times New Roman" w:hAnsi="Times New Roman"/>
          <w:sz w:val="32"/>
          <w:szCs w:val="32"/>
          <w:lang w:val="en-US"/>
        </w:rPr>
      </w:pP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http://raskraski-dlya-malchikov.ru/wp-content/uploads/stiralnaya-mashina-raskraski-dlya-detey-3.png" style="width:56.25pt;height:60pt;visibility:visible">
            <v:imagedata r:id="rId5" o:title="" croptop="7836f" cropbottom="6746f" cropleft="6896f"/>
          </v:shape>
        </w:pict>
      </w:r>
      <w:r w:rsidRPr="008616F2">
        <w:rPr>
          <w:rFonts w:ascii="Times New Roman" w:hAnsi="Times New Roman"/>
          <w:noProof/>
          <w:sz w:val="32"/>
          <w:szCs w:val="32"/>
          <w:lang w:val="en-US" w:eastAsia="ru-RU"/>
        </w:rPr>
        <w:t xml:space="preserve"> </w: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i1026" type="#_x0000_t75" style="width:53.25pt;height:7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">
            <v:imagedata r:id="rId6" o:title="" cropbottom="-248f" cropright="-248f"/>
            <o:lock v:ext="edit" aspectratio="f"/>
          </v:shape>
        </w:pict>
      </w:r>
      <w:r w:rsidRPr="008616F2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8616F2">
        <w:rPr>
          <w:rFonts w:ascii="Times New Roman" w:hAnsi="Times New Roman"/>
          <w:noProof/>
          <w:sz w:val="32"/>
          <w:szCs w:val="32"/>
          <w:lang w:val="en-US" w:eastAsia="ru-RU"/>
        </w:rPr>
        <w:t xml:space="preserve"> </w: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" o:spid="_x0000_i1027" type="#_x0000_t75" style="width:42.75pt;height:78.75pt;visibility:visible">
            <v:imagedata r:id="rId7" o:title="" cropbottom="3480f" cropleft="12898f" gain="1.25" blacklevel="6554f"/>
          </v:shape>
        </w:pict>
      </w:r>
      <w:r w:rsidRPr="008616F2">
        <w:rPr>
          <w:rFonts w:ascii="Times New Roman" w:hAnsi="Times New Roman"/>
          <w:noProof/>
          <w:sz w:val="32"/>
          <w:szCs w:val="32"/>
          <w:lang w:val="en-US" w:eastAsia="ru-RU"/>
        </w:rPr>
        <w:t xml:space="preserve">  </w: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" o:spid="_x0000_i1028" type="#_x0000_t75" style="width:53.25pt;height:81.75pt;visibility:visible">
            <v:imagedata r:id="rId8" o:title="" cropbottom="2541f" cropleft="10016f" gain="1.25" blacklevel="3277f"/>
          </v:shape>
        </w:pict>
      </w:r>
      <w:r w:rsidRPr="008616F2">
        <w:rPr>
          <w:rFonts w:ascii="Times New Roman" w:hAnsi="Times New Roman"/>
          <w:sz w:val="32"/>
          <w:szCs w:val="32"/>
          <w:lang w:val="en-US"/>
        </w:rPr>
        <w:t xml:space="preserve">  </w: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2" o:spid="_x0000_i1029" type="#_x0000_t75" alt="http://raskraskindom.ru/images/malishi/utyug/raskraski-utyug-5.jpg" style="width:50.25pt;height:73.5pt;rotation:-90;visibility:visible">
            <v:imagedata r:id="rId9" o:title="" cropleft="-2694f" cropright="8668f"/>
          </v:shape>
        </w:pict>
      </w:r>
      <w:r w:rsidRPr="008616F2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6" o:spid="_x0000_i1030" type="#_x0000_t75" style="width:49.5pt;height:78.75pt;visibility:visible">
            <v:imagedata r:id="rId10" o:title="" cropbottom="10117f" cropleft="6677f" gain="72818f" blacklevel="3277f"/>
          </v:shape>
        </w:pict>
      </w:r>
    </w:p>
    <w:p w:rsidR="001605AC" w:rsidRPr="008616F2" w:rsidRDefault="001605AC" w:rsidP="008616F2">
      <w:pPr>
        <w:spacing w:after="0"/>
        <w:rPr>
          <w:rFonts w:ascii="Times New Roman" w:hAnsi="Times New Roman"/>
          <w:sz w:val="32"/>
          <w:szCs w:val="32"/>
          <w:lang w:val="en-US"/>
        </w:rPr>
      </w:pPr>
    </w:p>
    <w:p w:rsidR="001605AC" w:rsidRPr="005342CE" w:rsidRDefault="001605AC" w:rsidP="008616F2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 w:rsidRPr="005342CE">
        <w:rPr>
          <w:rFonts w:ascii="Times New Roman" w:hAnsi="Times New Roman"/>
          <w:sz w:val="26"/>
          <w:szCs w:val="26"/>
          <w:lang w:val="en-US"/>
        </w:rPr>
        <w:t xml:space="preserve">1)to sweep  2)to wash the 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342CE">
        <w:rPr>
          <w:rFonts w:ascii="Times New Roman" w:hAnsi="Times New Roman"/>
          <w:sz w:val="26"/>
          <w:szCs w:val="26"/>
          <w:lang w:val="en-US"/>
        </w:rPr>
        <w:t>3)</w:t>
      </w:r>
      <w:r>
        <w:rPr>
          <w:rFonts w:ascii="Times New Roman" w:hAnsi="Times New Roman"/>
          <w:sz w:val="26"/>
          <w:szCs w:val="26"/>
          <w:lang w:val="en-US"/>
        </w:rPr>
        <w:t xml:space="preserve">washing </w:t>
      </w:r>
      <w:r w:rsidRPr="005342CE"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342CE">
        <w:rPr>
          <w:rFonts w:ascii="Times New Roman" w:hAnsi="Times New Roman"/>
          <w:sz w:val="26"/>
          <w:szCs w:val="26"/>
          <w:lang w:val="en-US"/>
        </w:rPr>
        <w:t xml:space="preserve">4)to do the  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342CE">
        <w:rPr>
          <w:rFonts w:ascii="Times New Roman" w:hAnsi="Times New Roman"/>
          <w:sz w:val="26"/>
          <w:szCs w:val="26"/>
          <w:lang w:val="en-US"/>
        </w:rPr>
        <w:t>5)to lay the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342CE"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 xml:space="preserve"> 6)iron</w:t>
      </w: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  <w:r w:rsidRPr="005342CE">
        <w:rPr>
          <w:rFonts w:ascii="Times New Roman" w:hAnsi="Times New Roman"/>
          <w:sz w:val="26"/>
          <w:szCs w:val="26"/>
          <w:lang w:val="en-US"/>
        </w:rPr>
        <w:t xml:space="preserve">  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342CE">
        <w:rPr>
          <w:rFonts w:ascii="Times New Roman" w:hAnsi="Times New Roman"/>
          <w:sz w:val="26"/>
          <w:szCs w:val="26"/>
          <w:lang w:val="en-US"/>
        </w:rPr>
        <w:t xml:space="preserve">the floor        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342CE">
        <w:rPr>
          <w:rFonts w:ascii="Times New Roman" w:hAnsi="Times New Roman"/>
          <w:sz w:val="26"/>
          <w:szCs w:val="26"/>
          <w:lang w:val="en-US"/>
        </w:rPr>
        <w:t xml:space="preserve">dishes            </w:t>
      </w:r>
      <w:r>
        <w:rPr>
          <w:rFonts w:ascii="Times New Roman" w:hAnsi="Times New Roman"/>
          <w:sz w:val="26"/>
          <w:szCs w:val="26"/>
          <w:lang w:val="en-US"/>
        </w:rPr>
        <w:t xml:space="preserve">machine     </w:t>
      </w:r>
      <w:r w:rsidRPr="005342CE">
        <w:rPr>
          <w:rFonts w:ascii="Times New Roman" w:hAnsi="Times New Roman"/>
          <w:sz w:val="26"/>
          <w:szCs w:val="26"/>
          <w:lang w:val="en-US"/>
        </w:rPr>
        <w:t xml:space="preserve"> washing      </w:t>
      </w:r>
      <w:r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342CE">
        <w:rPr>
          <w:rFonts w:ascii="Times New Roman" w:hAnsi="Times New Roman"/>
          <w:sz w:val="26"/>
          <w:szCs w:val="26"/>
          <w:lang w:val="en-US"/>
        </w:rPr>
        <w:t>table</w:t>
      </w: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Pr="005342CE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Pr="004A3062" w:rsidRDefault="001605AC" w:rsidP="008616F2">
      <w:pPr>
        <w:spacing w:after="0"/>
        <w:rPr>
          <w:rFonts w:ascii="Times New Roman" w:hAnsi="Times New Roman"/>
          <w:sz w:val="32"/>
          <w:szCs w:val="32"/>
          <w:lang w:val="en-US"/>
        </w:rPr>
      </w:pP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7" o:spid="_x0000_i1031" type="#_x0000_t75" style="width:70.5pt;height:41.25pt;visibility:visible">
            <v:imagedata r:id="rId11" o:title="" cropbottom="11584f" gain="1.25" blacklevel="6554f"/>
          </v:shape>
        </w:pic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8" o:spid="_x0000_i1032" type="#_x0000_t75" style="width:59.25pt;height:42.75pt;visibility:visible">
            <v:imagedata r:id="rId12" o:title="" cropbottom="7496f" cropleft="8852f" gain="72818f" blacklevel="6554f"/>
          </v:shape>
        </w:pic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9" o:spid="_x0000_i1033" type="#_x0000_t75" alt="http://auho.ru/sites/default/files/raskraska-pilesos31.jpg" style="width:59.25pt;height:42.75pt;visibility:visible">
            <v:imagedata r:id="rId13" o:title="" croptop="15351f" cropbottom="16676f"/>
          </v:shape>
        </w:pict>
      </w:r>
      <w:r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4" type="#_x0000_t75" style="width:69pt;height:48.75pt;visibility:visible">
            <v:imagedata r:id="rId14" o:title="" gain="72818f" blacklevel="3277f"/>
          </v:shape>
        </w:pic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1" o:spid="_x0000_i1035" type="#_x0000_t75" alt="http://raskraski-dlya-malchikov.ru/wp-content/uploads/stiralnaya-mashina-raskraski-dlya-detey-11.jpg" style="width:49.5pt;height:60pt;visibility:visible">
            <v:imagedata r:id="rId15" o:title=""/>
          </v:shape>
        </w:pict>
      </w:r>
      <w:r w:rsidRPr="000558A4">
        <w:rPr>
          <w:rFonts w:ascii="Times New Roman" w:hAnsi="Times New Roman"/>
          <w:noProof/>
          <w:sz w:val="32"/>
          <w:szCs w:val="32"/>
          <w:lang w:eastAsia="ru-RU"/>
        </w:rPr>
        <w:pict>
          <v:shape id="_x0000_i1036" type="#_x0000_t75" style="width:49.5pt;height:64.5pt;visibility:visible">
            <v:imagedata r:id="rId16" o:title="" cropbottom="-929f" cropleft="9569f" cropright="-223f" gain="72818f" blacklevel="6554f"/>
          </v:shape>
        </w:pict>
      </w: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Default="001605AC" w:rsidP="008616F2">
      <w:pPr>
        <w:spacing w:after="0" w:line="240" w:lineRule="auto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1)to do the   2)dishwasher  3)to do the  4) to tidy   5)vacuum   6)to make</w:t>
      </w:r>
    </w:p>
    <w:p w:rsidR="001605AC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   dusting                                 ironing         up            cleaner       the bed</w:t>
      </w:r>
    </w:p>
    <w:p w:rsidR="001605AC" w:rsidRPr="00F31CD3" w:rsidRDefault="001605AC" w:rsidP="008616F2">
      <w:pPr>
        <w:spacing w:after="0"/>
        <w:rPr>
          <w:rFonts w:ascii="Times New Roman" w:hAnsi="Times New Roman"/>
          <w:sz w:val="26"/>
          <w:szCs w:val="26"/>
          <w:lang w:val="en-US"/>
        </w:rPr>
      </w:pPr>
    </w:p>
    <w:p w:rsidR="001605AC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D44243" w:rsidRDefault="001605AC" w:rsidP="008616F2">
      <w:pPr>
        <w:spacing w:after="0"/>
        <w:rPr>
          <w:rFonts w:ascii="Times New Roman" w:hAnsi="Times New Roman"/>
          <w:lang w:val="en-US"/>
        </w:rPr>
      </w:pP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37" type="#_x0000_t75" style="width:60.75pt;height:78.75pt;visibility:visible">
            <v:imagedata r:id="rId17" o:title="" cropbottom="-930f" cropleft="9557f" cropright="-228f" gain="72818f" blacklevel="6554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38" type="#_x0000_t75" style="width:95.25pt;height:66.75pt;visibility:visible">
            <v:imagedata r:id="rId18" o:title="" gain="72818f" blacklevel="3277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39" type="#_x0000_t75" style="width:88.5pt;height:48.75pt;visibility:visible">
            <v:imagedata r:id="rId19" o:title="" cropbottom="11614f" gain="1.25" blacklevel="6554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0" type="#_x0000_t75" alt="http://raskraski-dlya-malchikov.ru/wp-content/uploads/stiralnaya-mashina-raskraski-dlya-detey-11.jpg" style="width:49.5pt;height:60pt;visibility:visible">
            <v:imagedata r:id="rId15" o:title="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</w:t>
      </w:r>
    </w:p>
    <w:p w:rsidR="001605AC" w:rsidRDefault="001605AC" w:rsidP="008616F2">
      <w:pPr>
        <w:spacing w:after="360"/>
        <w:rPr>
          <w:rFonts w:ascii="Times New Roman" w:hAnsi="Times New Roman"/>
          <w:sz w:val="36"/>
          <w:szCs w:val="36"/>
          <w:lang w:val="en-US"/>
        </w:rPr>
      </w:pPr>
      <w:r w:rsidRPr="00D44243">
        <w:rPr>
          <w:rFonts w:ascii="Times New Roman" w:hAnsi="Times New Roman"/>
          <w:sz w:val="36"/>
          <w:szCs w:val="36"/>
          <w:lang w:val="en-US"/>
        </w:rPr>
        <w:t>______</w:t>
      </w:r>
      <w:r>
        <w:rPr>
          <w:rFonts w:ascii="Times New Roman" w:hAnsi="Times New Roman"/>
          <w:sz w:val="36"/>
          <w:szCs w:val="36"/>
          <w:lang w:val="en-US"/>
        </w:rPr>
        <w:t>__</w:t>
      </w:r>
      <w:r w:rsidRPr="00D44243">
        <w:rPr>
          <w:rFonts w:ascii="Times New Roman" w:hAnsi="Times New Roman"/>
          <w:sz w:val="36"/>
          <w:szCs w:val="36"/>
          <w:lang w:val="en-US"/>
        </w:rPr>
        <w:t xml:space="preserve">     _</w:t>
      </w:r>
      <w:r>
        <w:rPr>
          <w:rFonts w:ascii="Times New Roman" w:hAnsi="Times New Roman"/>
          <w:sz w:val="36"/>
          <w:szCs w:val="36"/>
          <w:lang w:val="en-US"/>
        </w:rPr>
        <w:t>___</w:t>
      </w:r>
      <w:r w:rsidRPr="00D44243">
        <w:rPr>
          <w:rFonts w:ascii="Times New Roman" w:hAnsi="Times New Roman"/>
          <w:sz w:val="36"/>
          <w:szCs w:val="36"/>
          <w:lang w:val="en-US"/>
        </w:rPr>
        <w:t>_______    __</w:t>
      </w:r>
      <w:r>
        <w:rPr>
          <w:rFonts w:ascii="Times New Roman" w:hAnsi="Times New Roman"/>
          <w:sz w:val="36"/>
          <w:szCs w:val="36"/>
          <w:lang w:val="en-US"/>
        </w:rPr>
        <w:t>___</w:t>
      </w:r>
      <w:r w:rsidRPr="00D44243">
        <w:rPr>
          <w:rFonts w:ascii="Times New Roman" w:hAnsi="Times New Roman"/>
          <w:sz w:val="36"/>
          <w:szCs w:val="36"/>
          <w:lang w:val="en-US"/>
        </w:rPr>
        <w:t>______    _</w:t>
      </w:r>
      <w:r>
        <w:rPr>
          <w:rFonts w:ascii="Times New Roman" w:hAnsi="Times New Roman"/>
          <w:sz w:val="36"/>
          <w:szCs w:val="36"/>
          <w:lang w:val="en-US"/>
        </w:rPr>
        <w:t>_</w:t>
      </w:r>
      <w:r w:rsidRPr="00D44243">
        <w:rPr>
          <w:rFonts w:ascii="Times New Roman" w:hAnsi="Times New Roman"/>
          <w:sz w:val="36"/>
          <w:szCs w:val="36"/>
          <w:lang w:val="en-US"/>
        </w:rPr>
        <w:t>____</w:t>
      </w:r>
    </w:p>
    <w:p w:rsidR="001605AC" w:rsidRPr="00D44243" w:rsidRDefault="001605AC" w:rsidP="008616F2">
      <w:pPr>
        <w:spacing w:after="36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1" type="#_x0000_t75" alt="http://raskraski-dlya-malchikov.ru/wp-content/uploads/stiralnaya-mashina-raskraski-dlya-detey-3.png" style="width:75.75pt;height:1in;visibility:visible">
            <v:imagedata r:id="rId20" o:title="" croptop="7832f" cropbottom="6743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2" type="#_x0000_t75" style="width:58.5pt;height:92.25pt;visibility:visible">
            <v:imagedata r:id="rId21" o:title="" cropbottom="10130f" cropleft="6692f" gain="72818f" blacklevel="3277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3" type="#_x0000_t75" alt="http://raskraskindom.ru/images/malishi/utyug/raskraski-utyug-5.jpg" style="width:50.25pt;height:73.5pt;rotation:-90;visibility:visible">
            <v:imagedata r:id="rId9" o:title="" cropleft="-2694f" cropright="8668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4" type="#_x0000_t75" style="width:80.25pt;height:51.75pt;visibility:visible">
            <v:imagedata r:id="rId22" o:title="" cropbottom="7466f" cropleft="8833f" gain="72818f" blacklevel="6554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</w:t>
      </w: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_________     ________    ________    ___________</w:t>
      </w: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Рисунок 5" o:spid="_x0000_i1045" type="#_x0000_t75" style="width:61.5pt;height:93pt;visibility:visible">
            <v:imagedata r:id="rId23" o:title="" cropbottom="2538f" cropleft="10011f" gain="1.25" blacklevel="3277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6" type="#_x0000_t75" style="width:61.5pt;height:93.75pt;visibility:visible">
            <v:imagedata r:id="rId24" o:title="" cropbottom="3466f" cropleft="12919f" gain="1.25" blacklevel="6554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Рисунок 18" o:spid="_x0000_i1047" type="#_x0000_t75" alt="http://printonic.ru/uploads/images/2016/03/01/img_56d57f269304c.jpg" style="width:64.5pt;height:1in;visibility:visible">
            <v:imagedata r:id="rId25" o:title="" croptop="395f" cropbottom="1318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8" type="#_x0000_t75" style="width:60.75pt;height:78.75pt;visibility:visible">
            <v:imagedata r:id="rId17" o:title="" cropbottom="-930f" cropleft="9557f" cropright="-228f" gain="72818f" blacklevel="6554f"/>
          </v:shape>
        </w:pict>
      </w: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________       ________        ______    _________</w:t>
      </w: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Pr="00D44243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1605AC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49" type="#_x0000_t75" alt="http://itd0.mycdn.me/image?id=803935637311&amp;t=20&amp;plc=WEB&amp;tkn=*8WtdVjbvg1MAlyNdfSQP6bwyMyc" style="width:57pt;height:64.5pt;visibility:visible">
            <v:imagedata r:id="rId26" o:title="" croptop="4176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Рисунок 25" o:spid="_x0000_i1050" type="#_x0000_t75" alt="http://auho.ru/sites/default/files/raskraska-pilesos31.jpg" style="width:59.25pt;height:42.75pt;visibility:visible">
            <v:imagedata r:id="rId13" o:title="" croptop="15351f" cropbottom="16676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51" type="#_x0000_t75" style="width:55.5pt;height:81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">
            <v:imagedata r:id="rId27" o:title="" cropbottom="-556f"/>
            <o:lock v:ext="edit" aspectratio="f"/>
          </v:shape>
        </w:pict>
      </w:r>
      <w:r>
        <w:rPr>
          <w:rFonts w:ascii="Times New Roman" w:hAnsi="Times New Roman"/>
          <w:sz w:val="46"/>
          <w:szCs w:val="46"/>
          <w:lang w:val="en-US"/>
        </w:rPr>
        <w:t xml:space="preserve">    </w:t>
      </w:r>
      <w:r w:rsidRPr="000558A4">
        <w:rPr>
          <w:rFonts w:ascii="Times New Roman" w:hAnsi="Times New Roman"/>
          <w:noProof/>
          <w:sz w:val="46"/>
          <w:szCs w:val="46"/>
          <w:lang w:eastAsia="ru-RU"/>
        </w:rPr>
        <w:pict>
          <v:shape id="_x0000_i1052" type="#_x0000_t75" style="width:96pt;height:67.5pt;visibility:visible">
            <v:imagedata r:id="rId18" o:title="" gain="72818f" blacklevel="3277f"/>
          </v:shape>
        </w:pict>
      </w:r>
    </w:p>
    <w:p w:rsidR="001605AC" w:rsidRDefault="001605AC" w:rsidP="008616F2">
      <w:pPr>
        <w:spacing w:after="0"/>
        <w:rPr>
          <w:rFonts w:ascii="Times New Roman" w:hAnsi="Times New Roman"/>
          <w:sz w:val="36"/>
          <w:szCs w:val="36"/>
          <w:lang w:val="en-US"/>
        </w:rPr>
      </w:pPr>
      <w:r>
        <w:rPr>
          <w:rFonts w:ascii="Times New Roman" w:hAnsi="Times New Roman"/>
          <w:sz w:val="36"/>
          <w:szCs w:val="36"/>
          <w:lang w:val="en-US"/>
        </w:rPr>
        <w:t>________        ________    ________   ___________</w:t>
      </w: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Default="001605AC" w:rsidP="009C0C59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8616F2">
      <w:pPr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Pr="008616F2">
        <w:rPr>
          <w:rFonts w:ascii="Times New Roman" w:hAnsi="Times New Roman"/>
          <w:sz w:val="28"/>
          <w:szCs w:val="28"/>
          <w:lang w:val="en-US"/>
        </w:rPr>
        <w:t xml:space="preserve"> 2</w:t>
      </w:r>
    </w:p>
    <w:p w:rsidR="001605AC" w:rsidRPr="008616F2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  <w:r w:rsidRPr="008616F2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1605AC" w:rsidRPr="002874F6" w:rsidRDefault="001605AC" w:rsidP="008616F2">
      <w:pPr>
        <w:spacing w:after="0"/>
        <w:rPr>
          <w:rFonts w:ascii="Times New Roman" w:hAnsi="Times New Roman"/>
          <w:b/>
          <w:sz w:val="44"/>
          <w:szCs w:val="44"/>
          <w:lang w:val="en-US"/>
        </w:rPr>
      </w:pPr>
      <w:r w:rsidRPr="002874F6">
        <w:rPr>
          <w:rFonts w:ascii="Times New Roman" w:hAnsi="Times New Roman"/>
          <w:b/>
          <w:sz w:val="44"/>
          <w:szCs w:val="44"/>
          <w:lang w:val="en-US"/>
        </w:rPr>
        <w:t>It is… / Everything is… / There is (are)…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tidy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clean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dirty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light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dark</w:t>
      </w:r>
    </w:p>
    <w:p w:rsidR="001605AC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 xml:space="preserve">unpleasant 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comfortable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dusty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cozy</w:t>
      </w:r>
    </w:p>
    <w:p w:rsidR="001605AC" w:rsidRPr="00823A22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uncomfortable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beautiful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well-organized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tossed</w:t>
      </w:r>
      <w:r>
        <w:rPr>
          <w:rFonts w:ascii="Times New Roman" w:hAnsi="Times New Roman"/>
          <w:sz w:val="46"/>
          <w:szCs w:val="46"/>
          <w:lang w:val="en-US"/>
        </w:rPr>
        <w:t xml:space="preserve"> around</w:t>
      </w:r>
    </w:p>
    <w:p w:rsidR="001605AC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 w:rsidRPr="002874F6">
        <w:rPr>
          <w:rFonts w:ascii="Times New Roman" w:hAnsi="Times New Roman"/>
          <w:sz w:val="46"/>
          <w:szCs w:val="46"/>
          <w:lang w:val="en-US"/>
        </w:rPr>
        <w:t>junk</w:t>
      </w:r>
    </w:p>
    <w:p w:rsidR="001605AC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  <w:t>poster(s)</w:t>
      </w:r>
    </w:p>
    <w:p w:rsidR="001605AC" w:rsidRPr="002874F6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a </w:t>
      </w:r>
      <w:r w:rsidRPr="002874F6">
        <w:rPr>
          <w:rFonts w:ascii="Times New Roman" w:hAnsi="Times New Roman"/>
          <w:sz w:val="46"/>
          <w:szCs w:val="46"/>
          <w:lang w:val="en-US"/>
        </w:rPr>
        <w:t>mess</w:t>
      </w:r>
    </w:p>
    <w:p w:rsidR="001605AC" w:rsidRDefault="001605AC" w:rsidP="008616F2">
      <w:pPr>
        <w:spacing w:after="0"/>
        <w:rPr>
          <w:rFonts w:ascii="Times New Roman" w:hAnsi="Times New Roman"/>
          <w:sz w:val="46"/>
          <w:szCs w:val="46"/>
          <w:lang w:val="en-US"/>
        </w:rPr>
      </w:pPr>
      <w:r>
        <w:rPr>
          <w:rFonts w:ascii="Times New Roman" w:hAnsi="Times New Roman"/>
          <w:sz w:val="46"/>
          <w:szCs w:val="46"/>
          <w:lang w:val="en-US"/>
        </w:rPr>
        <w:t>a smell</w:t>
      </w: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2B0DBB" w:rsidRDefault="001605AC" w:rsidP="008616F2">
      <w:pPr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3 </w:t>
      </w:r>
    </w:p>
    <w:p w:rsidR="001605AC" w:rsidRPr="002B0DBB" w:rsidRDefault="001605AC" w:rsidP="008616F2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Children should tidy up in their rooms: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make the room clean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be strong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become more well-organized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get some money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 xml:space="preserve">not to lose things in there 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 xml:space="preserve">to take some photos 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make the room cozy and beautiful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not to do homework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</w:p>
    <w:p w:rsidR="001605AC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</w:p>
    <w:p w:rsidR="001605AC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Children should tidy up in their rooms: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help their parents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be fit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be able to invite friends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not to do homework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to learn to do housework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>not to go to school</w:t>
      </w:r>
    </w:p>
    <w:p w:rsidR="001605AC" w:rsidRPr="008616F2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8616F2">
        <w:rPr>
          <w:rFonts w:ascii="Times New Roman" w:hAnsi="Times New Roman"/>
          <w:sz w:val="32"/>
          <w:szCs w:val="32"/>
          <w:lang w:val="en-US"/>
        </w:rPr>
        <w:t>•</w:t>
      </w:r>
      <w:r w:rsidRPr="008616F2">
        <w:rPr>
          <w:rFonts w:ascii="Times New Roman" w:hAnsi="Times New Roman"/>
          <w:sz w:val="32"/>
          <w:szCs w:val="32"/>
          <w:lang w:val="en-US"/>
        </w:rPr>
        <w:tab/>
        <w:t xml:space="preserve">to make the room pleasant and comfortable to be in </w:t>
      </w:r>
    </w:p>
    <w:p w:rsidR="001605AC" w:rsidRPr="002B0DBB" w:rsidRDefault="001605AC" w:rsidP="008616F2">
      <w:pPr>
        <w:rPr>
          <w:rFonts w:ascii="Times New Roman" w:hAnsi="Times New Roman"/>
          <w:sz w:val="32"/>
          <w:szCs w:val="32"/>
          <w:lang w:val="en-US"/>
        </w:rPr>
      </w:pPr>
      <w:r w:rsidRPr="002B0DBB">
        <w:rPr>
          <w:rFonts w:ascii="Times New Roman" w:hAnsi="Times New Roman"/>
          <w:sz w:val="32"/>
          <w:szCs w:val="32"/>
          <w:lang w:val="en-US"/>
        </w:rPr>
        <w:t>•</w:t>
      </w:r>
      <w:r w:rsidRPr="002B0DBB">
        <w:rPr>
          <w:rFonts w:ascii="Times New Roman" w:hAnsi="Times New Roman"/>
          <w:sz w:val="32"/>
          <w:szCs w:val="32"/>
          <w:lang w:val="en-US"/>
        </w:rPr>
        <w:tab/>
        <w:t>to have a meal there</w:t>
      </w: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</w:p>
    <w:p w:rsidR="001605AC" w:rsidRPr="002B0DBB" w:rsidRDefault="001605AC" w:rsidP="008616F2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Слайд</w:t>
      </w:r>
      <w:r w:rsidRPr="002B0DBB">
        <w:rPr>
          <w:rFonts w:ascii="Times New Roman" w:hAnsi="Times New Roman"/>
          <w:sz w:val="28"/>
          <w:szCs w:val="28"/>
          <w:lang w:val="en-US"/>
        </w:rPr>
        <w:t xml:space="preserve"> 1 </w:t>
      </w:r>
    </w:p>
    <w:p w:rsidR="001605AC" w:rsidRDefault="001605AC" w:rsidP="008616F2">
      <w:pPr>
        <w:rPr>
          <w:rFonts w:ascii="Times New Roman" w:hAnsi="Times New Roman"/>
          <w:sz w:val="28"/>
          <w:szCs w:val="28"/>
        </w:rPr>
      </w:pPr>
      <w:r w:rsidRPr="000558A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53" type="#_x0000_t75" style="width:270pt;height:202.5pt;visibility:visible">
            <v:imagedata r:id="rId28" o:title=""/>
          </v:shape>
        </w:pict>
      </w:r>
    </w:p>
    <w:p w:rsidR="001605AC" w:rsidRDefault="001605AC" w:rsidP="005E2F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</w:t>
      </w:r>
    </w:p>
    <w:p w:rsidR="001605AC" w:rsidRDefault="001605AC" w:rsidP="008616F2">
      <w:pPr>
        <w:rPr>
          <w:rFonts w:ascii="Times New Roman" w:hAnsi="Times New Roman"/>
          <w:sz w:val="28"/>
          <w:szCs w:val="28"/>
        </w:rPr>
      </w:pPr>
      <w:r w:rsidRPr="000558A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0" o:spid="_x0000_i1054" type="#_x0000_t75" style="width:277.5pt;height:199.5pt;visibility:visible">
            <v:imagedata r:id="rId29" o:title=""/>
          </v:shape>
        </w:pict>
      </w:r>
    </w:p>
    <w:p w:rsidR="001605AC" w:rsidRDefault="001605AC" w:rsidP="005E2F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</w:t>
      </w:r>
    </w:p>
    <w:p w:rsidR="001605AC" w:rsidRDefault="001605AC" w:rsidP="008616F2">
      <w:pPr>
        <w:rPr>
          <w:rFonts w:ascii="Times New Roman" w:hAnsi="Times New Roman"/>
          <w:sz w:val="28"/>
          <w:szCs w:val="28"/>
        </w:rPr>
      </w:pPr>
      <w:r w:rsidRPr="000558A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1" o:spid="_x0000_i1055" type="#_x0000_t75" style="width:280.5pt;height:210.75pt;visibility:visible">
            <v:imagedata r:id="rId30" o:title=""/>
          </v:shape>
        </w:pict>
      </w:r>
    </w:p>
    <w:p w:rsidR="001605AC" w:rsidRDefault="001605AC" w:rsidP="005E2F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4</w:t>
      </w:r>
    </w:p>
    <w:p w:rsidR="001605AC" w:rsidRDefault="001605AC" w:rsidP="008616F2">
      <w:pPr>
        <w:rPr>
          <w:rFonts w:ascii="Times New Roman" w:hAnsi="Times New Roman"/>
          <w:sz w:val="28"/>
          <w:szCs w:val="28"/>
        </w:rPr>
      </w:pPr>
      <w:r w:rsidRPr="000558A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2" o:spid="_x0000_i1056" type="#_x0000_t75" style="width:280.5pt;height:210.75pt;visibility:visible">
            <v:imagedata r:id="rId31" o:title=""/>
          </v:shape>
        </w:pict>
      </w:r>
    </w:p>
    <w:p w:rsidR="001605AC" w:rsidRDefault="001605AC" w:rsidP="005E2F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5</w:t>
      </w:r>
    </w:p>
    <w:p w:rsidR="001605AC" w:rsidRDefault="001605AC" w:rsidP="005E2FD8">
      <w:pPr>
        <w:rPr>
          <w:rFonts w:ascii="Times New Roman" w:hAnsi="Times New Roman"/>
          <w:sz w:val="28"/>
          <w:szCs w:val="28"/>
        </w:rPr>
      </w:pPr>
      <w:r w:rsidRPr="000558A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3" o:spid="_x0000_i1057" type="#_x0000_t75" style="width:291.75pt;height:219pt;visibility:visible">
            <v:imagedata r:id="rId32" o:title=""/>
          </v:shape>
        </w:pict>
      </w:r>
    </w:p>
    <w:p w:rsidR="001605AC" w:rsidRDefault="001605AC" w:rsidP="008616F2">
      <w:pPr>
        <w:rPr>
          <w:rFonts w:ascii="Times New Roman" w:hAnsi="Times New Roman"/>
          <w:sz w:val="28"/>
          <w:szCs w:val="28"/>
        </w:rPr>
      </w:pPr>
    </w:p>
    <w:p w:rsidR="001605AC" w:rsidRDefault="001605AC" w:rsidP="008616F2">
      <w:pPr>
        <w:rPr>
          <w:rFonts w:ascii="Times New Roman" w:hAnsi="Times New Roman"/>
          <w:sz w:val="28"/>
          <w:szCs w:val="28"/>
        </w:rPr>
      </w:pPr>
    </w:p>
    <w:p w:rsidR="001605AC" w:rsidRDefault="001605AC" w:rsidP="008616F2">
      <w:pPr>
        <w:rPr>
          <w:rFonts w:ascii="Times New Roman" w:hAnsi="Times New Roman"/>
          <w:sz w:val="28"/>
          <w:szCs w:val="28"/>
        </w:rPr>
      </w:pPr>
    </w:p>
    <w:p w:rsidR="001605AC" w:rsidRPr="008616F2" w:rsidRDefault="001605AC" w:rsidP="008616F2">
      <w:pPr>
        <w:rPr>
          <w:rFonts w:ascii="Times New Roman" w:hAnsi="Times New Roman"/>
          <w:sz w:val="28"/>
          <w:szCs w:val="28"/>
        </w:rPr>
      </w:pPr>
    </w:p>
    <w:sectPr w:rsidR="001605AC" w:rsidRPr="008616F2" w:rsidSect="00A21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460CA"/>
    <w:multiLevelType w:val="hybridMultilevel"/>
    <w:tmpl w:val="83DC1940"/>
    <w:lvl w:ilvl="0" w:tplc="FF46E6D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0C59"/>
    <w:rsid w:val="000558A4"/>
    <w:rsid w:val="00084076"/>
    <w:rsid w:val="00096739"/>
    <w:rsid w:val="000B2EA6"/>
    <w:rsid w:val="00130947"/>
    <w:rsid w:val="001605AC"/>
    <w:rsid w:val="001B3268"/>
    <w:rsid w:val="00234C4D"/>
    <w:rsid w:val="00263D8A"/>
    <w:rsid w:val="002874F6"/>
    <w:rsid w:val="002B0DBB"/>
    <w:rsid w:val="004A3062"/>
    <w:rsid w:val="005342CE"/>
    <w:rsid w:val="00551C4F"/>
    <w:rsid w:val="005D56B5"/>
    <w:rsid w:val="005E2FD8"/>
    <w:rsid w:val="00650C20"/>
    <w:rsid w:val="006B3A81"/>
    <w:rsid w:val="006E1FDF"/>
    <w:rsid w:val="006E7406"/>
    <w:rsid w:val="00737F02"/>
    <w:rsid w:val="00740A2E"/>
    <w:rsid w:val="00807EF0"/>
    <w:rsid w:val="00823A22"/>
    <w:rsid w:val="008616F2"/>
    <w:rsid w:val="00932D96"/>
    <w:rsid w:val="009C0C59"/>
    <w:rsid w:val="00A21F8A"/>
    <w:rsid w:val="00BF6DB1"/>
    <w:rsid w:val="00C7051E"/>
    <w:rsid w:val="00CC06F2"/>
    <w:rsid w:val="00CE7CA9"/>
    <w:rsid w:val="00D14DFB"/>
    <w:rsid w:val="00D44243"/>
    <w:rsid w:val="00D73CD1"/>
    <w:rsid w:val="00DC0FDB"/>
    <w:rsid w:val="00E822C2"/>
    <w:rsid w:val="00EF009B"/>
    <w:rsid w:val="00F20627"/>
    <w:rsid w:val="00F31CD3"/>
    <w:rsid w:val="00FC7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6B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E74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384</TotalTime>
  <Pages>11</Pages>
  <Words>1180</Words>
  <Characters>6731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2020-04-17T13:22:00Z</dcterms:created>
  <dcterms:modified xsi:type="dcterms:W3CDTF">2020-12-29T07:27:00Z</dcterms:modified>
</cp:coreProperties>
</file>